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2B3B7A7" w14:textId="77777777" w:rsidR="008D30FB" w:rsidRDefault="00B32187" w:rsidP="00812D7F">
      <w:pPr>
        <w:tabs>
          <w:tab w:val="left" w:pos="570"/>
          <w:tab w:val="right" w:pos="9921"/>
        </w:tabs>
        <w:rPr>
          <w:rFonts w:ascii="Comic Sans MS" w:hAnsi="Comic Sans MS"/>
          <w:bCs/>
          <w:sz w:val="16"/>
          <w:szCs w:val="16"/>
        </w:rPr>
      </w:pPr>
      <w:r>
        <w:rPr>
          <w:noProof/>
          <w:lang w:eastAsia="en-GB"/>
        </w:rPr>
        <mc:AlternateContent>
          <mc:Choice Requires="wps">
            <w:drawing>
              <wp:anchor distT="45720" distB="45720" distL="114300" distR="114300" simplePos="0" relativeHeight="251659776" behindDoc="0" locked="0" layoutInCell="1" allowOverlap="1" wp14:anchorId="77E7EC0C" wp14:editId="17577336">
                <wp:simplePos x="0" y="0"/>
                <wp:positionH relativeFrom="column">
                  <wp:posOffset>4899660</wp:posOffset>
                </wp:positionH>
                <wp:positionV relativeFrom="paragraph">
                  <wp:posOffset>83185</wp:posOffset>
                </wp:positionV>
                <wp:extent cx="1553210" cy="87439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874395"/>
                        </a:xfrm>
                        <a:prstGeom prst="rect">
                          <a:avLst/>
                        </a:prstGeom>
                        <a:solidFill>
                          <a:srgbClr val="FFFFFF"/>
                        </a:solidFill>
                        <a:ln w="9525">
                          <a:solidFill>
                            <a:srgbClr val="FFFFFF"/>
                          </a:solidFill>
                          <a:miter lim="800000"/>
                          <a:headEnd/>
                          <a:tailEnd/>
                        </a:ln>
                      </wps:spPr>
                      <wps:txbx>
                        <w:txbxContent>
                          <w:p w14:paraId="1AF396F0" w14:textId="77777777" w:rsidR="009E753B" w:rsidRPr="00BB19F8" w:rsidRDefault="009E753B" w:rsidP="007403ED">
                            <w:pPr>
                              <w:jc w:val="right"/>
                              <w:rPr>
                                <w:rFonts w:ascii="Comic Sans MS" w:hAnsi="Comic Sans MS"/>
                                <w:b/>
                                <w:sz w:val="18"/>
                                <w:szCs w:val="18"/>
                              </w:rPr>
                            </w:pPr>
                            <w:proofErr w:type="spellStart"/>
                            <w:r w:rsidRPr="00BB19F8">
                              <w:rPr>
                                <w:rFonts w:ascii="Comic Sans MS" w:hAnsi="Comic Sans MS"/>
                                <w:b/>
                                <w:sz w:val="18"/>
                                <w:szCs w:val="18"/>
                              </w:rPr>
                              <w:t>Zetland</w:t>
                            </w:r>
                            <w:proofErr w:type="spellEnd"/>
                            <w:r w:rsidRPr="00BB19F8">
                              <w:rPr>
                                <w:rFonts w:ascii="Comic Sans MS" w:hAnsi="Comic Sans MS"/>
                                <w:b/>
                                <w:sz w:val="18"/>
                                <w:szCs w:val="18"/>
                              </w:rPr>
                              <w:t xml:space="preserve"> Primary School</w:t>
                            </w:r>
                          </w:p>
                          <w:p w14:paraId="0DF22452" w14:textId="77777777"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Redcar Lane</w:t>
                            </w:r>
                          </w:p>
                          <w:p w14:paraId="1D681AEF" w14:textId="77777777"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Redcar</w:t>
                            </w:r>
                          </w:p>
                          <w:p w14:paraId="3DDDFEB1" w14:textId="77777777" w:rsidR="009E753B" w:rsidRPr="00BB19F8" w:rsidRDefault="00DE336B" w:rsidP="007403ED">
                            <w:pPr>
                              <w:jc w:val="right"/>
                              <w:rPr>
                                <w:rFonts w:ascii="Comic Sans MS" w:hAnsi="Comic Sans MS"/>
                                <w:b/>
                                <w:sz w:val="18"/>
                                <w:szCs w:val="18"/>
                              </w:rPr>
                            </w:pPr>
                            <w:r>
                              <w:rPr>
                                <w:rFonts w:ascii="Comic Sans MS" w:hAnsi="Comic Sans MS"/>
                                <w:b/>
                                <w:sz w:val="18"/>
                                <w:szCs w:val="18"/>
                              </w:rPr>
                              <w:t>TS10 3JL</w:t>
                            </w:r>
                          </w:p>
                          <w:p w14:paraId="0880AB2A" w14:textId="77777777"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Tel 01642 484595</w:t>
                            </w:r>
                          </w:p>
                          <w:p w14:paraId="4B331C16" w14:textId="77777777" w:rsidR="007403ED" w:rsidRDefault="007403ED" w:rsidP="007403ED">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v:stroke joinstyle="miter"/>
                <v:path gradientshapeok="t" o:connecttype="rect"/>
              </v:shapetype>
              <v:shape id="Text Box 2" o:spid="_x0000_s1026" type="#_x0000_t202" style="position:absolute;margin-left:385.8pt;margin-top:6.55pt;width:122.3pt;height:68.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" strokecolor="white">
                <v:textbox>
                  <w:txbxContent>
                    <w:p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Zetland Primary School</w:t>
                      </w:r>
                    </w:p>
                    <w:p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Redcar Lane</w:t>
                      </w:r>
                    </w:p>
                    <w:p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Redcar</w:t>
                      </w:r>
                    </w:p>
                    <w:p w:rsidR="009E753B" w:rsidRPr="00BB19F8" w:rsidRDefault="00DE336B" w:rsidP="007403ED">
                      <w:pPr>
                        <w:jc w:val="right"/>
                        <w:rPr>
                          <w:rFonts w:ascii="Comic Sans MS" w:hAnsi="Comic Sans MS"/>
                          <w:b/>
                          <w:sz w:val="18"/>
                          <w:szCs w:val="18"/>
                        </w:rPr>
                      </w:pPr>
                      <w:r>
                        <w:rPr>
                          <w:rFonts w:ascii="Comic Sans MS" w:hAnsi="Comic Sans MS"/>
                          <w:b/>
                          <w:sz w:val="18"/>
                          <w:szCs w:val="18"/>
                        </w:rPr>
                        <w:t>TS10 3JL</w:t>
                      </w:r>
                    </w:p>
                    <w:p w:rsidR="009E753B" w:rsidRPr="00BB19F8" w:rsidRDefault="009E753B" w:rsidP="007403ED">
                      <w:pPr>
                        <w:jc w:val="right"/>
                        <w:rPr>
                          <w:rFonts w:ascii="Comic Sans MS" w:hAnsi="Comic Sans MS"/>
                          <w:b/>
                          <w:sz w:val="18"/>
                          <w:szCs w:val="18"/>
                        </w:rPr>
                      </w:pPr>
                      <w:r w:rsidRPr="00BB19F8">
                        <w:rPr>
                          <w:rFonts w:ascii="Comic Sans MS" w:hAnsi="Comic Sans MS"/>
                          <w:b/>
                          <w:sz w:val="18"/>
                          <w:szCs w:val="18"/>
                        </w:rPr>
                        <w:t>Tel 01642 484595</w:t>
                      </w:r>
                    </w:p>
                    <w:p w:rsidR="007403ED" w:rsidRDefault="007403ED" w:rsidP="007403ED">
                      <w:pPr>
                        <w:jc w:val="right"/>
                      </w:pPr>
                    </w:p>
                  </w:txbxContent>
                </v:textbox>
                <w10:wrap type="square"/>
              </v:shape>
            </w:pict>
          </mc:Fallback>
        </mc:AlternateContent>
      </w:r>
      <w:r w:rsidR="00812D7F">
        <w:rPr>
          <w:rFonts w:ascii="Comic Sans MS" w:hAnsi="Comic Sans MS"/>
          <w:szCs w:val="24"/>
        </w:rPr>
        <w:tab/>
      </w:r>
      <w:r w:rsidR="00812D7F">
        <w:rPr>
          <w:rFonts w:ascii="Comic Sans MS" w:hAnsi="Comic Sans MS"/>
          <w:szCs w:val="24"/>
        </w:rPr>
        <w:tab/>
      </w:r>
      <w:r>
        <w:rPr>
          <w:noProof/>
          <w:lang w:eastAsia="en-GB"/>
        </w:rPr>
        <w:drawing>
          <wp:anchor distT="0" distB="0" distL="114300" distR="114300" simplePos="0" relativeHeight="251657728" behindDoc="1" locked="0" layoutInCell="1" allowOverlap="1" wp14:anchorId="10EB92FF" wp14:editId="3872F2D7">
            <wp:simplePos x="0" y="0"/>
            <wp:positionH relativeFrom="column">
              <wp:posOffset>-205740</wp:posOffset>
            </wp:positionH>
            <wp:positionV relativeFrom="paragraph">
              <wp:posOffset>73660</wp:posOffset>
            </wp:positionV>
            <wp:extent cx="1069975" cy="1273175"/>
            <wp:effectExtent l="0" t="0" r="0" b="0"/>
            <wp:wrapNone/>
            <wp:docPr id="20" name="Picture 20" descr="zetlandlogo 2015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etlandlogo 2015 APP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97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95CB6" w14:textId="77777777" w:rsidR="00643615" w:rsidRDefault="00B32187" w:rsidP="008D30FB">
      <w:pPr>
        <w:jc w:val="center"/>
        <w:rPr>
          <w:rFonts w:ascii="Comic Sans MS" w:hAnsi="Comic Sans MS"/>
          <w:bCs/>
          <w:sz w:val="16"/>
          <w:szCs w:val="16"/>
        </w:rPr>
      </w:pPr>
      <w:r>
        <w:rPr>
          <w:rFonts w:ascii="Comic Sans MS" w:hAnsi="Comic Sans MS"/>
          <w:noProof/>
          <w:sz w:val="22"/>
          <w:szCs w:val="22"/>
          <w:lang w:eastAsia="en-GB"/>
        </w:rPr>
        <mc:AlternateContent>
          <mc:Choice Requires="wps">
            <w:drawing>
              <wp:anchor distT="0" distB="0" distL="114300" distR="114300" simplePos="0" relativeHeight="251656704" behindDoc="0" locked="0" layoutInCell="1" allowOverlap="1" wp14:anchorId="2CDAF068" wp14:editId="66459880">
                <wp:simplePos x="0" y="0"/>
                <wp:positionH relativeFrom="column">
                  <wp:posOffset>950595</wp:posOffset>
                </wp:positionH>
                <wp:positionV relativeFrom="paragraph">
                  <wp:posOffset>38100</wp:posOffset>
                </wp:positionV>
                <wp:extent cx="3910965" cy="342900"/>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342900"/>
                        </a:xfrm>
                        <a:prstGeom prst="rect">
                          <a:avLst/>
                        </a:prstGeom>
                        <a:noFill/>
                        <a:ln>
                          <a:noFill/>
                        </a:ln>
                        <a:effectLst/>
                        <a:extLst>
                          <a:ext uri="{909E8E84-426E-40DD-AFC4-6F175D3DCCD1}">
                            <a14:hiddenFill xmlns:a14="http://schemas.microsoft.com/office/drawing/2010/main">
                              <a:solidFill>
                                <a:srgbClr val="800000">
                                  <a:alpha val="5000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197E3" w14:textId="77777777" w:rsidR="00EE2D85" w:rsidRPr="00157A82" w:rsidRDefault="00EE2D85" w:rsidP="000F3BF7">
                            <w:pPr>
                              <w:rPr>
                                <w:rFonts w:ascii="Comic Sans MS" w:hAnsi="Comic Sans MS"/>
                                <w:sz w:val="6"/>
                                <w:szCs w:val="6"/>
                              </w:rPr>
                            </w:pPr>
                            <w:r>
                              <w:rPr>
                                <w:rFonts w:ascii="Comic Sans MS" w:hAnsi="Comic Sans MS"/>
                                <w:sz w:val="18"/>
                                <w:szCs w:val="18"/>
                              </w:rPr>
                              <w:t xml:space="preserve">     </w:t>
                            </w:r>
                          </w:p>
                          <w:p w14:paraId="46CCCBD0" w14:textId="77777777" w:rsidR="00EE2D85" w:rsidRPr="00EC66C3" w:rsidRDefault="00EE2D85" w:rsidP="00157A82">
                            <w:pPr>
                              <w:jc w:val="center"/>
                              <w:rPr>
                                <w:rFonts w:ascii="Comic Sans MS" w:hAnsi="Comic Sans MS"/>
                                <w:color w:val="FF0000"/>
                                <w:sz w:val="18"/>
                                <w:szCs w:val="18"/>
                              </w:rPr>
                            </w:pPr>
                            <w:r w:rsidRPr="00EC66C3">
                              <w:rPr>
                                <w:rFonts w:ascii="Comic Sans MS" w:hAnsi="Comic Sans MS"/>
                                <w:color w:val="FF0000"/>
                                <w:sz w:val="18"/>
                                <w:szCs w:val="18"/>
                              </w:rPr>
                              <w:t>Remembering Yesterday, Learning from Today, Striving for</w:t>
                            </w:r>
                            <w:r w:rsidR="00B9585A">
                              <w:rPr>
                                <w:rFonts w:ascii="Comic Sans MS" w:hAnsi="Comic Sans MS"/>
                                <w:color w:val="FF0000"/>
                                <w:sz w:val="18"/>
                                <w:szCs w:val="18"/>
                              </w:rPr>
                              <w:t xml:space="preserve"> tomorrow</w:t>
                            </w:r>
                            <w:r w:rsidRPr="00EC66C3">
                              <w:rPr>
                                <w:rFonts w:ascii="Comic Sans MS" w:hAnsi="Comic Sans MS"/>
                                <w:color w:val="FF0000"/>
                                <w:sz w:val="18"/>
                                <w:szCs w:val="18"/>
                              </w:rPr>
                              <w:t xml:space="preserve"> </w:t>
                            </w:r>
                            <w:proofErr w:type="spellStart"/>
                            <w:proofErr w:type="gramStart"/>
                            <w:r w:rsidRPr="00EC66C3">
                              <w:rPr>
                                <w:rFonts w:ascii="Comic Sans MS" w:hAnsi="Comic Sans MS"/>
                                <w:color w:val="FF0000"/>
                                <w:sz w:val="18"/>
                                <w:szCs w:val="18"/>
                              </w:rPr>
                              <w:t>Tomorrow</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Text Box 18" o:spid="_x0000_s1027" type="#_x0000_t202" style="position:absolute;left:0;text-align:left;margin-left:74.85pt;margin-top:3pt;width:307.9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" filled="f" fillcolor="maroon" stroked="f">
                <v:fill opacity="32896f"/>
                <v:textbox>
                  <w:txbxContent>
                    <w:p w:rsidR="00EE2D85" w:rsidRPr="00157A82" w:rsidRDefault="00EE2D85" w:rsidP="000F3BF7">
                      <w:pPr>
                        <w:rPr>
                          <w:rFonts w:ascii="Comic Sans MS" w:hAnsi="Comic Sans MS"/>
                          <w:sz w:val="6"/>
                          <w:szCs w:val="6"/>
                        </w:rPr>
                      </w:pPr>
                      <w:r>
                        <w:rPr>
                          <w:rFonts w:ascii="Comic Sans MS" w:hAnsi="Comic Sans MS"/>
                          <w:sz w:val="18"/>
                          <w:szCs w:val="18"/>
                        </w:rPr>
                        <w:t xml:space="preserve">     </w:t>
                      </w:r>
                    </w:p>
                    <w:p w:rsidR="00EE2D85" w:rsidRPr="00EC66C3" w:rsidRDefault="00EE2D85" w:rsidP="00157A82">
                      <w:pPr>
                        <w:jc w:val="center"/>
                        <w:rPr>
                          <w:rFonts w:ascii="Comic Sans MS" w:hAnsi="Comic Sans MS"/>
                          <w:color w:val="FF0000"/>
                          <w:sz w:val="18"/>
                          <w:szCs w:val="18"/>
                        </w:rPr>
                      </w:pPr>
                      <w:r w:rsidRPr="00EC66C3">
                        <w:rPr>
                          <w:rFonts w:ascii="Comic Sans MS" w:hAnsi="Comic Sans MS"/>
                          <w:color w:val="FF0000"/>
                          <w:sz w:val="18"/>
                          <w:szCs w:val="18"/>
                        </w:rPr>
                        <w:t>Remembering Yesterday, Learning from Today, Striving for</w:t>
                      </w:r>
                      <w:r w:rsidR="00B9585A">
                        <w:rPr>
                          <w:rFonts w:ascii="Comic Sans MS" w:hAnsi="Comic Sans MS"/>
                          <w:color w:val="FF0000"/>
                          <w:sz w:val="18"/>
                          <w:szCs w:val="18"/>
                        </w:rPr>
                        <w:t xml:space="preserve"> tomorrow</w:t>
                      </w:r>
                      <w:r w:rsidRPr="00EC66C3">
                        <w:rPr>
                          <w:rFonts w:ascii="Comic Sans MS" w:hAnsi="Comic Sans MS"/>
                          <w:color w:val="FF0000"/>
                          <w:sz w:val="18"/>
                          <w:szCs w:val="18"/>
                        </w:rPr>
                        <w:t xml:space="preserve"> </w:t>
                      </w:r>
                      <w:proofErr w:type="spellStart"/>
                      <w:proofErr w:type="gramStart"/>
                      <w:r w:rsidRPr="00EC66C3">
                        <w:rPr>
                          <w:rFonts w:ascii="Comic Sans MS" w:hAnsi="Comic Sans MS"/>
                          <w:color w:val="FF0000"/>
                          <w:sz w:val="18"/>
                          <w:szCs w:val="18"/>
                        </w:rPr>
                        <w:t>Tomorrow</w:t>
                      </w:r>
                      <w:proofErr w:type="spellEnd"/>
                      <w:proofErr w:type="gramEnd"/>
                    </w:p>
                  </w:txbxContent>
                </v:textbox>
              </v:shape>
            </w:pict>
          </mc:Fallback>
        </mc:AlternateContent>
      </w:r>
      <w:r>
        <w:rPr>
          <w:rFonts w:ascii="Comic Sans MS" w:hAnsi="Comic Sans MS"/>
          <w:noProof/>
          <w:sz w:val="22"/>
          <w:szCs w:val="22"/>
          <w:lang w:eastAsia="en-GB"/>
        </w:rPr>
        <mc:AlternateContent>
          <mc:Choice Requires="wps">
            <w:drawing>
              <wp:anchor distT="0" distB="0" distL="114300" distR="114300" simplePos="0" relativeHeight="251655680" behindDoc="0" locked="0" layoutInCell="1" allowOverlap="1" wp14:anchorId="16F854B9" wp14:editId="4FD6F81A">
                <wp:simplePos x="0" y="0"/>
                <wp:positionH relativeFrom="column">
                  <wp:posOffset>950595</wp:posOffset>
                </wp:positionH>
                <wp:positionV relativeFrom="paragraph">
                  <wp:posOffset>38100</wp:posOffset>
                </wp:positionV>
                <wp:extent cx="3910965" cy="366395"/>
                <wp:effectExtent l="0" t="0" r="0" b="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965" cy="366395"/>
                        </a:xfrm>
                        <a:prstGeom prst="horizontalScroll">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800000">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F7E426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 o:spid="_x0000_s1026" type="#_x0000_t98" style="position:absolute;margin-left:74.85pt;margin-top:3pt;width:307.95pt;height:2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" filled="f" fillcolor="maroon">
                <v:fill opacity="32896f"/>
              </v:shape>
            </w:pict>
          </mc:Fallback>
        </mc:AlternateContent>
      </w:r>
      <w:r w:rsidR="008D30FB">
        <w:rPr>
          <w:rFonts w:ascii="Comic Sans MS" w:hAnsi="Comic Sans MS"/>
          <w:bCs/>
          <w:sz w:val="16"/>
          <w:szCs w:val="16"/>
        </w:rPr>
        <w:t xml:space="preserve">                                                                                                                                                                 </w:t>
      </w:r>
    </w:p>
    <w:p w14:paraId="2D8659D5" w14:textId="77777777" w:rsidR="007432F2" w:rsidRPr="007F27D9" w:rsidRDefault="00643615" w:rsidP="008D30FB">
      <w:pPr>
        <w:jc w:val="center"/>
        <w:rPr>
          <w:rFonts w:ascii="Comic Sans MS" w:hAnsi="Comic Sans MS"/>
          <w:bCs/>
          <w:sz w:val="16"/>
          <w:szCs w:val="16"/>
        </w:rPr>
      </w:pPr>
      <w:r>
        <w:rPr>
          <w:rFonts w:ascii="Comic Sans MS" w:hAnsi="Comic Sans MS"/>
          <w:bCs/>
          <w:sz w:val="16"/>
          <w:szCs w:val="16"/>
        </w:rPr>
        <w:t xml:space="preserve">                                                                                                                                                                </w:t>
      </w:r>
    </w:p>
    <w:p w14:paraId="1630FE33" w14:textId="77777777" w:rsidR="007432F2" w:rsidRPr="007F27D9" w:rsidRDefault="00B32187" w:rsidP="008D30FB">
      <w:pPr>
        <w:jc w:val="center"/>
        <w:rPr>
          <w:rFonts w:ascii="Comic Sans MS" w:hAnsi="Comic Sans MS"/>
          <w:bCs/>
          <w:sz w:val="16"/>
          <w:szCs w:val="16"/>
        </w:rPr>
      </w:pPr>
      <w:r>
        <w:rPr>
          <w:noProof/>
          <w:lang w:eastAsia="en-GB"/>
        </w:rPr>
        <mc:AlternateContent>
          <mc:Choice Requires="wps">
            <w:drawing>
              <wp:anchor distT="45720" distB="45720" distL="114300" distR="114300" simplePos="0" relativeHeight="251658752" behindDoc="0" locked="0" layoutInCell="1" allowOverlap="1" wp14:anchorId="04F8CE72" wp14:editId="5814AC73">
                <wp:simplePos x="0" y="0"/>
                <wp:positionH relativeFrom="column">
                  <wp:posOffset>979170</wp:posOffset>
                </wp:positionH>
                <wp:positionV relativeFrom="paragraph">
                  <wp:posOffset>121285</wp:posOffset>
                </wp:positionV>
                <wp:extent cx="3893185" cy="2686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82447" w14:textId="77777777" w:rsidR="00643615" w:rsidRDefault="00643615">
                            <w:r w:rsidRPr="008D36BF">
                              <w:rPr>
                                <w:rFonts w:ascii="Comic Sans MS" w:hAnsi="Comic Sans MS"/>
                                <w:noProof/>
                                <w:color w:val="052EF9"/>
                                <w:sz w:val="20"/>
                                <w:u w:val="single"/>
                                <w:lang w:eastAsia="en-GB"/>
                              </w:rPr>
                              <w:t>zetland.ironstoneacademy.org.uk</w:t>
                            </w:r>
                            <w:r>
                              <w:rPr>
                                <w:rFonts w:ascii="Comic Sans MS" w:hAnsi="Comic Sans MS"/>
                                <w:sz w:val="20"/>
                              </w:rPr>
                              <w:t xml:space="preserve">           </w:t>
                            </w:r>
                            <w:hyperlink r:id="rId9" w:history="1">
                              <w:r w:rsidRPr="001553FB">
                                <w:rPr>
                                  <w:rStyle w:val="Hyperlink"/>
                                  <w:rFonts w:ascii="Comic Sans MS" w:hAnsi="Comic Sans MS"/>
                                  <w:sz w:val="20"/>
                                </w:rPr>
                                <w:t>office@zetland.org.uk</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_x0000_s1028" type="#_x0000_t202" style="position:absolute;left:0;text-align:left;margin-left:77.1pt;margin-top:9.55pt;width:306.55pt;height:21.1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" stroked="f">
                <v:textbox style="mso-fit-shape-to-text:t">
                  <w:txbxContent>
                    <w:p w:rsidR="00643615" w:rsidRDefault="00643615">
                      <w:r w:rsidRPr="008D36BF">
                        <w:rPr>
                          <w:rFonts w:ascii="Comic Sans MS" w:hAnsi="Comic Sans MS"/>
                          <w:noProof/>
                          <w:color w:val="052EF9"/>
                          <w:sz w:val="20"/>
                          <w:u w:val="single"/>
                          <w:lang w:eastAsia="en-GB"/>
                        </w:rPr>
                        <w:t>zetland.ironstoneacademy.org.uk</w:t>
                      </w:r>
                      <w:r>
                        <w:rPr>
                          <w:rFonts w:ascii="Comic Sans MS" w:hAnsi="Comic Sans MS"/>
                          <w:sz w:val="20"/>
                        </w:rPr>
                        <w:t xml:space="preserve">           </w:t>
                      </w:r>
                      <w:hyperlink r:id="rId10" w:history="1">
                        <w:r w:rsidRPr="001553FB">
                          <w:rPr>
                            <w:rStyle w:val="Hyperlink"/>
                            <w:rFonts w:ascii="Comic Sans MS" w:hAnsi="Comic Sans MS"/>
                            <w:sz w:val="20"/>
                          </w:rPr>
                          <w:t>office@zetland.org.uk</w:t>
                        </w:r>
                      </w:hyperlink>
                    </w:p>
                  </w:txbxContent>
                </v:textbox>
                <w10:wrap type="square"/>
              </v:shape>
            </w:pict>
          </mc:Fallback>
        </mc:AlternateContent>
      </w:r>
      <w:r w:rsidR="007432F2" w:rsidRPr="007F27D9">
        <w:rPr>
          <w:rFonts w:ascii="Comic Sans MS" w:hAnsi="Comic Sans MS"/>
          <w:bCs/>
          <w:sz w:val="16"/>
          <w:szCs w:val="16"/>
        </w:rPr>
        <w:t xml:space="preserve"> </w:t>
      </w:r>
      <w:r w:rsidR="008D30FB">
        <w:rPr>
          <w:rFonts w:ascii="Comic Sans MS" w:hAnsi="Comic Sans MS"/>
          <w:bCs/>
          <w:sz w:val="16"/>
          <w:szCs w:val="16"/>
        </w:rPr>
        <w:t xml:space="preserve">                                                                                                                                                                                 </w:t>
      </w:r>
    </w:p>
    <w:p w14:paraId="70949861" w14:textId="77777777" w:rsidR="007432F2" w:rsidRDefault="008D30FB" w:rsidP="00BC2507">
      <w:pPr>
        <w:tabs>
          <w:tab w:val="left" w:pos="6120"/>
          <w:tab w:val="right" w:pos="9923"/>
        </w:tabs>
        <w:rPr>
          <w:rFonts w:ascii="Comic Sans MS" w:hAnsi="Comic Sans MS"/>
          <w:bCs/>
          <w:sz w:val="16"/>
          <w:szCs w:val="16"/>
        </w:rPr>
      </w:pPr>
      <w:r>
        <w:rPr>
          <w:rFonts w:ascii="Comic Sans MS" w:hAnsi="Comic Sans MS"/>
          <w:bCs/>
          <w:sz w:val="16"/>
          <w:szCs w:val="16"/>
        </w:rPr>
        <w:tab/>
        <w:t xml:space="preserve">                                                               </w:t>
      </w:r>
      <w:r w:rsidR="007432F2" w:rsidRPr="007F27D9">
        <w:rPr>
          <w:rFonts w:ascii="Comic Sans MS" w:hAnsi="Comic Sans MS"/>
          <w:bCs/>
          <w:sz w:val="16"/>
          <w:szCs w:val="16"/>
        </w:rPr>
        <w:t xml:space="preserve"> </w:t>
      </w:r>
    </w:p>
    <w:p w14:paraId="0FA6C7BD" w14:textId="77777777" w:rsidR="007432F2" w:rsidRPr="007F27D9" w:rsidRDefault="00643615" w:rsidP="00643615">
      <w:pPr>
        <w:ind w:left="7920"/>
        <w:jc w:val="center"/>
        <w:rPr>
          <w:rFonts w:ascii="Comic Sans MS" w:hAnsi="Comic Sans MS"/>
          <w:bCs/>
          <w:sz w:val="16"/>
          <w:szCs w:val="16"/>
        </w:rPr>
      </w:pPr>
      <w:r>
        <w:rPr>
          <w:rFonts w:ascii="Comic Sans MS" w:hAnsi="Comic Sans MS"/>
          <w:bCs/>
          <w:sz w:val="16"/>
          <w:szCs w:val="16"/>
        </w:rPr>
        <w:t xml:space="preserve">             </w:t>
      </w:r>
    </w:p>
    <w:p w14:paraId="0C4952F0" w14:textId="77777777" w:rsidR="00004780" w:rsidRPr="007F27D9" w:rsidRDefault="00004780">
      <w:pPr>
        <w:jc w:val="right"/>
        <w:rPr>
          <w:b/>
          <w:sz w:val="16"/>
          <w:szCs w:val="16"/>
        </w:rPr>
      </w:pPr>
    </w:p>
    <w:p w14:paraId="73FF7A48" w14:textId="77777777" w:rsidR="00C92E90" w:rsidRPr="004E4E82" w:rsidRDefault="00B9585A" w:rsidP="004E4E82">
      <w:pPr>
        <w:pStyle w:val="Heading2"/>
        <w:jc w:val="right"/>
        <w:rPr>
          <w:rFonts w:ascii="Comic Sans MS" w:hAnsi="Comic Sans MS"/>
          <w:b/>
          <w:i w:val="0"/>
          <w:sz w:val="16"/>
          <w:szCs w:val="16"/>
        </w:rPr>
      </w:pPr>
      <w:r>
        <w:rPr>
          <w:rFonts w:ascii="Comic Sans MS" w:hAnsi="Comic Sans MS"/>
          <w:b/>
          <w:i w:val="0"/>
          <w:sz w:val="16"/>
          <w:szCs w:val="16"/>
        </w:rPr>
        <w:t xml:space="preserve">                                                                                                        </w:t>
      </w:r>
      <w:r w:rsidR="007403ED">
        <w:rPr>
          <w:rFonts w:ascii="Comic Sans MS" w:hAnsi="Comic Sans MS"/>
          <w:b/>
          <w:i w:val="0"/>
          <w:sz w:val="16"/>
          <w:szCs w:val="16"/>
        </w:rPr>
        <w:t xml:space="preserve">                  </w:t>
      </w:r>
      <w:r w:rsidR="00BB19F8">
        <w:rPr>
          <w:rFonts w:ascii="Comic Sans MS" w:hAnsi="Comic Sans MS" w:cs="Arial"/>
          <w:b/>
          <w:bCs/>
          <w:color w:val="000000"/>
          <w:sz w:val="16"/>
          <w:szCs w:val="16"/>
          <w:lang w:val="en-US"/>
        </w:rPr>
        <w:t xml:space="preserve">      </w:t>
      </w:r>
      <w:r w:rsidR="007B01BA">
        <w:rPr>
          <w:rFonts w:ascii="Comic Sans MS" w:hAnsi="Comic Sans MS" w:cs="Arial"/>
          <w:b/>
          <w:bCs/>
          <w:color w:val="000000"/>
          <w:sz w:val="16"/>
          <w:szCs w:val="16"/>
          <w:lang w:val="en-US"/>
        </w:rPr>
        <w:t xml:space="preserve">Head </w:t>
      </w:r>
      <w:r w:rsidR="00BB19F8" w:rsidRPr="00BB19F8">
        <w:rPr>
          <w:rFonts w:ascii="Comic Sans MS" w:hAnsi="Comic Sans MS" w:cs="Arial"/>
          <w:b/>
          <w:bCs/>
          <w:color w:val="000000"/>
          <w:sz w:val="16"/>
          <w:szCs w:val="16"/>
          <w:lang w:val="en-US"/>
        </w:rPr>
        <w:t>Teacher: Mr Simon English</w:t>
      </w:r>
    </w:p>
    <w:p w14:paraId="2B0305BB" w14:textId="77777777" w:rsidR="009F0590" w:rsidRPr="009F0590" w:rsidRDefault="009F0590" w:rsidP="009F0590">
      <w:pPr>
        <w:jc w:val="both"/>
        <w:rPr>
          <w:rFonts w:ascii="Comic Sans MS" w:hAnsi="Comic Sans MS"/>
          <w:sz w:val="20"/>
          <w:lang w:eastAsia="en-GB"/>
        </w:rPr>
      </w:pPr>
    </w:p>
    <w:p w14:paraId="2DFFAE3A" w14:textId="77777777" w:rsidR="0035656C" w:rsidRDefault="0035656C" w:rsidP="0035656C">
      <w:pPr>
        <w:jc w:val="both"/>
        <w:rPr>
          <w:rFonts w:ascii="Comic Sans MS" w:hAnsi="Comic Sans MS"/>
          <w:szCs w:val="24"/>
        </w:rPr>
      </w:pPr>
    </w:p>
    <w:p w14:paraId="44CBB200" w14:textId="77777777" w:rsidR="007B01BA" w:rsidRPr="009C3408" w:rsidRDefault="007B01BA" w:rsidP="007B01BA">
      <w:pPr>
        <w:rPr>
          <w:rFonts w:ascii="Comic Sans MS" w:hAnsi="Comic Sans MS"/>
          <w:sz w:val="22"/>
          <w:szCs w:val="22"/>
        </w:rPr>
      </w:pPr>
      <w:r w:rsidRPr="009C3408">
        <w:rPr>
          <w:rFonts w:ascii="Comic Sans MS" w:hAnsi="Comic Sans MS"/>
          <w:sz w:val="22"/>
          <w:szCs w:val="22"/>
        </w:rPr>
        <w:t>Dear Parents</w:t>
      </w:r>
    </w:p>
    <w:p w14:paraId="5578760D" w14:textId="77777777" w:rsidR="007B01BA" w:rsidRPr="009C3408" w:rsidRDefault="007B01BA" w:rsidP="007B01BA">
      <w:pPr>
        <w:rPr>
          <w:rFonts w:ascii="Comic Sans MS" w:hAnsi="Comic Sans MS"/>
          <w:sz w:val="22"/>
          <w:szCs w:val="22"/>
        </w:rPr>
      </w:pPr>
    </w:p>
    <w:p w14:paraId="0955B894" w14:textId="63163881" w:rsidR="007B01BA" w:rsidRPr="009C3408" w:rsidRDefault="007B01BA" w:rsidP="007B01BA">
      <w:pPr>
        <w:rPr>
          <w:rFonts w:ascii="Comic Sans MS" w:hAnsi="Comic Sans MS"/>
          <w:color w:val="000000"/>
          <w:sz w:val="22"/>
          <w:szCs w:val="22"/>
        </w:rPr>
      </w:pPr>
      <w:r w:rsidRPr="009C3408">
        <w:rPr>
          <w:rFonts w:ascii="Comic Sans MS" w:hAnsi="Comic Sans MS"/>
          <w:sz w:val="22"/>
          <w:szCs w:val="22"/>
        </w:rPr>
        <w:t xml:space="preserve">We hope this letter finds you and your family well </w:t>
      </w:r>
      <w:r w:rsidR="00A331B8">
        <w:rPr>
          <w:rFonts w:ascii="Comic Sans MS" w:hAnsi="Comic Sans MS"/>
          <w:sz w:val="22"/>
          <w:szCs w:val="22"/>
        </w:rPr>
        <w:t>and thank you for everything you have done to support your child’s learning through lockdown.</w:t>
      </w:r>
    </w:p>
    <w:p w14:paraId="3896AFCD" w14:textId="77777777" w:rsidR="007B01BA" w:rsidRPr="009C3408" w:rsidRDefault="007B01BA" w:rsidP="007B01BA">
      <w:pPr>
        <w:rPr>
          <w:rFonts w:ascii="Comic Sans MS" w:hAnsi="Comic Sans MS"/>
          <w:sz w:val="22"/>
          <w:szCs w:val="22"/>
        </w:rPr>
      </w:pPr>
    </w:p>
    <w:p w14:paraId="2F88A655" w14:textId="4E4EAF42" w:rsidR="007B01BA" w:rsidRDefault="00A331B8" w:rsidP="007B01BA">
      <w:pPr>
        <w:rPr>
          <w:rFonts w:ascii="Comic Sans MS" w:hAnsi="Comic Sans MS"/>
          <w:sz w:val="22"/>
          <w:szCs w:val="22"/>
        </w:rPr>
      </w:pPr>
      <w:r>
        <w:rPr>
          <w:rFonts w:ascii="Comic Sans MS" w:hAnsi="Comic Sans MS"/>
          <w:sz w:val="22"/>
          <w:szCs w:val="22"/>
        </w:rPr>
        <w:t>This letter has been written to go alongside the other letter you have received from school.  This is due to some things in EYFS been very specific and we want to make the return to school as smooth as possible for your child.</w:t>
      </w:r>
    </w:p>
    <w:p w14:paraId="3BA660A0" w14:textId="77777777" w:rsidR="00356A51" w:rsidRDefault="00356A51" w:rsidP="007B01BA">
      <w:pPr>
        <w:rPr>
          <w:rFonts w:ascii="Comic Sans MS" w:hAnsi="Comic Sans MS"/>
          <w:sz w:val="22"/>
          <w:szCs w:val="22"/>
        </w:rPr>
      </w:pPr>
    </w:p>
    <w:p w14:paraId="16220DA0" w14:textId="6CFFAFED" w:rsidR="00A331B8" w:rsidRDefault="00A331B8" w:rsidP="007B01BA">
      <w:pPr>
        <w:rPr>
          <w:rFonts w:ascii="Comic Sans MS" w:hAnsi="Comic Sans MS"/>
          <w:sz w:val="22"/>
          <w:szCs w:val="22"/>
          <w:u w:val="single"/>
        </w:rPr>
      </w:pPr>
      <w:r>
        <w:rPr>
          <w:rFonts w:ascii="Comic Sans MS" w:hAnsi="Comic Sans MS"/>
          <w:sz w:val="22"/>
          <w:szCs w:val="22"/>
          <w:u w:val="single"/>
        </w:rPr>
        <w:t>Dropping off and picking up</w:t>
      </w:r>
    </w:p>
    <w:p w14:paraId="280D11AF" w14:textId="6C2B5193" w:rsidR="00A331B8" w:rsidRDefault="00A331B8" w:rsidP="007B01BA">
      <w:pPr>
        <w:rPr>
          <w:rFonts w:ascii="Comic Sans MS" w:hAnsi="Comic Sans MS"/>
          <w:sz w:val="22"/>
          <w:szCs w:val="22"/>
        </w:rPr>
      </w:pPr>
      <w:r w:rsidRPr="00356A51">
        <w:rPr>
          <w:rFonts w:ascii="Comic Sans MS" w:hAnsi="Comic Sans MS"/>
          <w:b/>
          <w:bCs/>
          <w:sz w:val="22"/>
          <w:szCs w:val="22"/>
        </w:rPr>
        <w:t>Morning Nursery</w:t>
      </w:r>
      <w:r>
        <w:rPr>
          <w:rFonts w:ascii="Comic Sans MS" w:hAnsi="Comic Sans MS"/>
          <w:sz w:val="22"/>
          <w:szCs w:val="22"/>
        </w:rPr>
        <w:t xml:space="preserve"> – </w:t>
      </w:r>
      <w:r w:rsidR="00356A51">
        <w:rPr>
          <w:rFonts w:ascii="Comic Sans MS" w:hAnsi="Comic Sans MS"/>
          <w:sz w:val="22"/>
          <w:szCs w:val="22"/>
        </w:rPr>
        <w:t xml:space="preserve">8.45am - </w:t>
      </w:r>
      <w:r>
        <w:rPr>
          <w:rFonts w:ascii="Comic Sans MS" w:hAnsi="Comic Sans MS"/>
          <w:sz w:val="22"/>
          <w:szCs w:val="22"/>
        </w:rPr>
        <w:t>Please wait on a cone in the little playground and a member of Nursery staff will come out to collect the children</w:t>
      </w:r>
      <w:r w:rsidR="00356A51">
        <w:rPr>
          <w:rFonts w:ascii="Comic Sans MS" w:hAnsi="Comic Sans MS"/>
          <w:sz w:val="22"/>
          <w:szCs w:val="22"/>
        </w:rPr>
        <w:t xml:space="preserve"> through the wooden gate</w:t>
      </w:r>
      <w:r>
        <w:rPr>
          <w:rFonts w:ascii="Comic Sans MS" w:hAnsi="Comic Sans MS"/>
          <w:sz w:val="22"/>
          <w:szCs w:val="22"/>
        </w:rPr>
        <w:t>.  Unfortunately, at the moment, parents are unable to come into the cloakroom</w:t>
      </w:r>
      <w:r w:rsidR="00356A51">
        <w:rPr>
          <w:rFonts w:ascii="Comic Sans MS" w:hAnsi="Comic Sans MS"/>
          <w:sz w:val="22"/>
          <w:szCs w:val="22"/>
        </w:rPr>
        <w:t xml:space="preserve"> so we will take the children into Nursery.  Pick up is at 11.30pm from the EYFS garden.  We will open the Nursery gate and we are asking parents to wait in the garden area and one child will come out of Nursery at a time.</w:t>
      </w:r>
    </w:p>
    <w:p w14:paraId="71C1707C" w14:textId="5A2836D0" w:rsidR="00356A51" w:rsidRDefault="00356A51" w:rsidP="007B01BA">
      <w:pPr>
        <w:rPr>
          <w:rFonts w:ascii="Comic Sans MS" w:hAnsi="Comic Sans MS"/>
          <w:sz w:val="22"/>
          <w:szCs w:val="22"/>
        </w:rPr>
      </w:pPr>
      <w:r w:rsidRPr="00356A51">
        <w:rPr>
          <w:rFonts w:ascii="Comic Sans MS" w:hAnsi="Comic Sans MS"/>
          <w:b/>
          <w:bCs/>
          <w:sz w:val="22"/>
          <w:szCs w:val="22"/>
        </w:rPr>
        <w:t xml:space="preserve">Afternoon </w:t>
      </w:r>
      <w:proofErr w:type="gramStart"/>
      <w:r w:rsidRPr="00356A51">
        <w:rPr>
          <w:rFonts w:ascii="Comic Sans MS" w:hAnsi="Comic Sans MS"/>
          <w:b/>
          <w:bCs/>
          <w:sz w:val="22"/>
          <w:szCs w:val="22"/>
        </w:rPr>
        <w:t>Nursery</w:t>
      </w:r>
      <w:r>
        <w:rPr>
          <w:rFonts w:ascii="Comic Sans MS" w:hAnsi="Comic Sans MS"/>
          <w:sz w:val="22"/>
          <w:szCs w:val="22"/>
        </w:rPr>
        <w:t xml:space="preserve">  -</w:t>
      </w:r>
      <w:proofErr w:type="gramEnd"/>
      <w:r>
        <w:rPr>
          <w:rFonts w:ascii="Comic Sans MS" w:hAnsi="Comic Sans MS"/>
          <w:sz w:val="22"/>
          <w:szCs w:val="22"/>
        </w:rPr>
        <w:t>12.30pm – Please wait outside the Nursery gate down Gosforth Avenue, socially distanced.  A member of staff will come out so the children are able to come into Nursery.  Pick up is at 3.15 again from the EYFS garden.</w:t>
      </w:r>
    </w:p>
    <w:p w14:paraId="53CBABF1" w14:textId="5000FA8C" w:rsidR="00356A51" w:rsidRDefault="00356A51" w:rsidP="007B01BA">
      <w:pPr>
        <w:rPr>
          <w:rFonts w:ascii="Comic Sans MS" w:hAnsi="Comic Sans MS"/>
          <w:sz w:val="22"/>
          <w:szCs w:val="22"/>
        </w:rPr>
      </w:pPr>
      <w:r w:rsidRPr="00356A51">
        <w:rPr>
          <w:rFonts w:ascii="Comic Sans MS" w:hAnsi="Comic Sans MS"/>
          <w:b/>
          <w:bCs/>
          <w:sz w:val="22"/>
          <w:szCs w:val="22"/>
        </w:rPr>
        <w:t xml:space="preserve">Reception </w:t>
      </w:r>
      <w:r>
        <w:rPr>
          <w:rFonts w:ascii="Comic Sans MS" w:hAnsi="Comic Sans MS"/>
          <w:sz w:val="22"/>
          <w:szCs w:val="22"/>
        </w:rPr>
        <w:t xml:space="preserve">– 9.00 – Please wait on the playground on the yellow cones and a member of Reception staff will come out and take the children through the Reception cloakroom.  </w:t>
      </w:r>
      <w:r>
        <w:rPr>
          <w:rFonts w:ascii="Comic Sans MS" w:hAnsi="Comic Sans MS"/>
          <w:sz w:val="22"/>
          <w:szCs w:val="22"/>
        </w:rPr>
        <w:lastRenderedPageBreak/>
        <w:t>Pick up is at 3.00pm and we are asking parents to come into the EYFS garden and children will come out through the Reception door.</w:t>
      </w:r>
    </w:p>
    <w:p w14:paraId="5098AB58" w14:textId="0BF22AAF" w:rsidR="00FD4C30" w:rsidRDefault="00FD4C30" w:rsidP="007B01BA">
      <w:pPr>
        <w:rPr>
          <w:rFonts w:ascii="Comic Sans MS" w:hAnsi="Comic Sans MS"/>
          <w:sz w:val="22"/>
          <w:szCs w:val="22"/>
        </w:rPr>
      </w:pPr>
    </w:p>
    <w:p w14:paraId="645C3BA3" w14:textId="4317A816" w:rsidR="00FD4C30" w:rsidRDefault="00FD4C30" w:rsidP="007B01BA">
      <w:pPr>
        <w:rPr>
          <w:rFonts w:ascii="Comic Sans MS" w:hAnsi="Comic Sans MS"/>
          <w:sz w:val="22"/>
          <w:szCs w:val="22"/>
        </w:rPr>
      </w:pPr>
      <w:r>
        <w:rPr>
          <w:rFonts w:ascii="Comic Sans MS" w:hAnsi="Comic Sans MS"/>
          <w:sz w:val="22"/>
          <w:szCs w:val="22"/>
        </w:rPr>
        <w:t>Please ensure you are prompt to pick up your child as we need to ensure that learning spaces are cleaned between sessions to enable the environment to be as safe as possible.</w:t>
      </w:r>
    </w:p>
    <w:p w14:paraId="7D9834F2" w14:textId="533429C4" w:rsidR="000741D1" w:rsidRDefault="000741D1" w:rsidP="007B01BA">
      <w:pPr>
        <w:rPr>
          <w:rFonts w:ascii="Comic Sans MS" w:hAnsi="Comic Sans MS"/>
          <w:sz w:val="22"/>
          <w:szCs w:val="22"/>
        </w:rPr>
      </w:pPr>
    </w:p>
    <w:p w14:paraId="133315CE" w14:textId="02923D33" w:rsidR="000741D1" w:rsidRDefault="000741D1" w:rsidP="007B01BA">
      <w:pPr>
        <w:rPr>
          <w:rFonts w:ascii="Comic Sans MS" w:hAnsi="Comic Sans MS"/>
          <w:sz w:val="22"/>
          <w:szCs w:val="22"/>
        </w:rPr>
      </w:pPr>
      <w:r>
        <w:rPr>
          <w:rFonts w:ascii="Comic Sans MS" w:hAnsi="Comic Sans MS"/>
          <w:sz w:val="22"/>
          <w:szCs w:val="22"/>
        </w:rPr>
        <w:t xml:space="preserve">If possible, due to the limited space in the EYFS garden </w:t>
      </w:r>
      <w:r w:rsidR="00F76C52">
        <w:rPr>
          <w:rFonts w:ascii="Comic Sans MS" w:hAnsi="Comic Sans MS"/>
          <w:sz w:val="22"/>
          <w:szCs w:val="22"/>
        </w:rPr>
        <w:t>we are asking if only one parent or carer can drop off and pick up</w:t>
      </w:r>
      <w:r w:rsidR="000D76D5">
        <w:rPr>
          <w:rFonts w:ascii="Comic Sans MS" w:hAnsi="Comic Sans MS"/>
          <w:sz w:val="22"/>
          <w:szCs w:val="22"/>
        </w:rPr>
        <w:t xml:space="preserve"> at a time.</w:t>
      </w:r>
    </w:p>
    <w:p w14:paraId="6E94C78D" w14:textId="77777777" w:rsidR="00356A51" w:rsidRPr="00A331B8" w:rsidRDefault="00356A51" w:rsidP="007B01BA">
      <w:pPr>
        <w:rPr>
          <w:rFonts w:ascii="Comic Sans MS" w:hAnsi="Comic Sans MS"/>
          <w:sz w:val="22"/>
          <w:szCs w:val="22"/>
        </w:rPr>
      </w:pPr>
    </w:p>
    <w:p w14:paraId="24C13E0A" w14:textId="4FA6D6A5" w:rsidR="00A331B8" w:rsidRPr="00356A51" w:rsidRDefault="00356A51" w:rsidP="007B01BA">
      <w:pPr>
        <w:rPr>
          <w:rFonts w:ascii="Comic Sans MS" w:hAnsi="Comic Sans MS"/>
          <w:sz w:val="22"/>
          <w:szCs w:val="22"/>
          <w:u w:val="single"/>
        </w:rPr>
      </w:pPr>
      <w:r w:rsidRPr="00356A51">
        <w:rPr>
          <w:rFonts w:ascii="Comic Sans MS" w:hAnsi="Comic Sans MS"/>
          <w:sz w:val="22"/>
          <w:szCs w:val="22"/>
          <w:u w:val="single"/>
        </w:rPr>
        <w:t>Uniform</w:t>
      </w:r>
    </w:p>
    <w:p w14:paraId="025596B1" w14:textId="3C7BBE33" w:rsidR="00A331B8" w:rsidRPr="009C3408" w:rsidRDefault="007B01BA" w:rsidP="007B01BA">
      <w:pPr>
        <w:rPr>
          <w:rFonts w:ascii="Comic Sans MS" w:hAnsi="Comic Sans MS"/>
          <w:sz w:val="22"/>
          <w:szCs w:val="22"/>
        </w:rPr>
      </w:pPr>
      <w:r w:rsidRPr="009C3408">
        <w:rPr>
          <w:rFonts w:ascii="Comic Sans MS" w:hAnsi="Comic Sans MS"/>
          <w:sz w:val="22"/>
          <w:szCs w:val="22"/>
        </w:rPr>
        <w:t xml:space="preserve">Please ensure all uniform, especially jumpers and coats are named clearly. </w:t>
      </w:r>
      <w:r w:rsidR="00A331B8">
        <w:rPr>
          <w:rFonts w:ascii="Comic Sans MS" w:hAnsi="Comic Sans MS"/>
          <w:sz w:val="22"/>
          <w:szCs w:val="22"/>
        </w:rPr>
        <w:t xml:space="preserve">  The children will be encouraged to put on and fasten their coat in school and fasten their own trousers.  </w:t>
      </w:r>
      <w:r w:rsidRPr="009C3408">
        <w:rPr>
          <w:rFonts w:ascii="Comic Sans MS" w:hAnsi="Comic Sans MS"/>
          <w:sz w:val="22"/>
          <w:szCs w:val="22"/>
        </w:rPr>
        <w:t xml:space="preserve"> Lace up shoes are generally better to avoid</w:t>
      </w:r>
      <w:r w:rsidR="00344CC8">
        <w:rPr>
          <w:rFonts w:ascii="Comic Sans MS" w:hAnsi="Comic Sans MS"/>
          <w:sz w:val="22"/>
          <w:szCs w:val="22"/>
        </w:rPr>
        <w:t xml:space="preserve"> at this age as they struggle to </w:t>
      </w:r>
      <w:r w:rsidR="00A331B8">
        <w:rPr>
          <w:rFonts w:ascii="Comic Sans MS" w:hAnsi="Comic Sans MS"/>
          <w:sz w:val="22"/>
          <w:szCs w:val="22"/>
        </w:rPr>
        <w:t>tie the laces.</w:t>
      </w:r>
    </w:p>
    <w:p w14:paraId="1BE3F429" w14:textId="4E85590C" w:rsidR="007B01BA" w:rsidRDefault="007B01BA" w:rsidP="007B01BA">
      <w:pPr>
        <w:rPr>
          <w:rFonts w:ascii="Comic Sans MS" w:hAnsi="Comic Sans MS"/>
          <w:sz w:val="22"/>
          <w:szCs w:val="22"/>
        </w:rPr>
      </w:pPr>
    </w:p>
    <w:p w14:paraId="6CB60AC8" w14:textId="1FFD24FA" w:rsidR="00356A51" w:rsidRDefault="00356A51" w:rsidP="007B01BA">
      <w:pPr>
        <w:rPr>
          <w:rFonts w:ascii="Comic Sans MS" w:hAnsi="Comic Sans MS"/>
          <w:sz w:val="22"/>
          <w:szCs w:val="22"/>
          <w:u w:val="single"/>
        </w:rPr>
      </w:pPr>
      <w:r>
        <w:rPr>
          <w:rFonts w:ascii="Comic Sans MS" w:hAnsi="Comic Sans MS"/>
          <w:sz w:val="22"/>
          <w:szCs w:val="22"/>
          <w:u w:val="single"/>
        </w:rPr>
        <w:t>Spare clothes</w:t>
      </w:r>
    </w:p>
    <w:p w14:paraId="4D8043FD" w14:textId="53F9A51E" w:rsidR="00356A51" w:rsidRDefault="00356A51" w:rsidP="007B01BA">
      <w:pPr>
        <w:rPr>
          <w:rFonts w:ascii="Comic Sans MS" w:hAnsi="Comic Sans MS"/>
          <w:sz w:val="22"/>
          <w:szCs w:val="22"/>
        </w:rPr>
      </w:pPr>
      <w:r>
        <w:rPr>
          <w:rFonts w:ascii="Comic Sans MS" w:hAnsi="Comic Sans MS"/>
          <w:sz w:val="22"/>
          <w:szCs w:val="22"/>
        </w:rPr>
        <w:t xml:space="preserve">If your child needs a spare change of clothes, please could you send clothes in a named </w:t>
      </w:r>
      <w:proofErr w:type="gramStart"/>
      <w:r>
        <w:rPr>
          <w:rFonts w:ascii="Comic Sans MS" w:hAnsi="Comic Sans MS"/>
          <w:sz w:val="22"/>
          <w:szCs w:val="22"/>
        </w:rPr>
        <w:t>bag which</w:t>
      </w:r>
      <w:proofErr w:type="gramEnd"/>
      <w:r>
        <w:rPr>
          <w:rFonts w:ascii="Comic Sans MS" w:hAnsi="Comic Sans MS"/>
          <w:sz w:val="22"/>
          <w:szCs w:val="22"/>
        </w:rPr>
        <w:t xml:space="preserve"> will stay on their peg.</w:t>
      </w:r>
    </w:p>
    <w:p w14:paraId="2B40537B" w14:textId="5DCF5885" w:rsidR="00474C1C" w:rsidRDefault="00474C1C" w:rsidP="007B01BA">
      <w:pPr>
        <w:rPr>
          <w:rFonts w:ascii="Comic Sans MS" w:hAnsi="Comic Sans MS"/>
          <w:sz w:val="22"/>
          <w:szCs w:val="22"/>
        </w:rPr>
      </w:pPr>
    </w:p>
    <w:p w14:paraId="7683C10D" w14:textId="7D84CE33" w:rsidR="00474C1C" w:rsidRPr="00474C1C" w:rsidRDefault="00474C1C" w:rsidP="007B01BA">
      <w:pPr>
        <w:rPr>
          <w:rFonts w:ascii="Comic Sans MS" w:hAnsi="Comic Sans MS"/>
          <w:sz w:val="22"/>
          <w:szCs w:val="22"/>
          <w:u w:val="single"/>
        </w:rPr>
      </w:pPr>
      <w:r w:rsidRPr="00474C1C">
        <w:rPr>
          <w:rFonts w:ascii="Comic Sans MS" w:hAnsi="Comic Sans MS"/>
          <w:sz w:val="22"/>
          <w:szCs w:val="22"/>
          <w:u w:val="single"/>
        </w:rPr>
        <w:t>Toileting</w:t>
      </w:r>
    </w:p>
    <w:p w14:paraId="6AE773C2" w14:textId="0A4A69BE" w:rsidR="00474C1C" w:rsidRDefault="00474C1C" w:rsidP="007B01BA">
      <w:pPr>
        <w:rPr>
          <w:rFonts w:ascii="Comic Sans MS" w:hAnsi="Comic Sans MS"/>
          <w:sz w:val="22"/>
          <w:szCs w:val="22"/>
        </w:rPr>
      </w:pPr>
      <w:r>
        <w:rPr>
          <w:rFonts w:ascii="Comic Sans MS" w:hAnsi="Comic Sans MS"/>
          <w:sz w:val="22"/>
          <w:szCs w:val="22"/>
        </w:rPr>
        <w:t>To prevent EYFS having to use PPE with your child it would be very helpful if your child is toilet trained during the day before joining our Nursery.  Please use the time in the summer holidays to toilet train your child is needed.  In the event of a toilet accident, staff will need to wear PPE to change your child.  You may be called to assist with changing.  Any child who is not toilet trained will need to complete a care plan with staff.</w:t>
      </w:r>
    </w:p>
    <w:p w14:paraId="004B6748" w14:textId="67C5D7EC" w:rsidR="000D76D5" w:rsidRDefault="000D76D5" w:rsidP="007B01BA">
      <w:pPr>
        <w:rPr>
          <w:rFonts w:ascii="Comic Sans MS" w:hAnsi="Comic Sans MS"/>
          <w:sz w:val="22"/>
          <w:szCs w:val="22"/>
        </w:rPr>
      </w:pPr>
    </w:p>
    <w:p w14:paraId="2BF95D5E" w14:textId="50E2848B" w:rsidR="000D76D5" w:rsidRDefault="000D76D5" w:rsidP="007B01BA">
      <w:pPr>
        <w:rPr>
          <w:rFonts w:ascii="Comic Sans MS" w:hAnsi="Comic Sans MS"/>
          <w:sz w:val="22"/>
          <w:szCs w:val="22"/>
          <w:u w:val="single"/>
        </w:rPr>
      </w:pPr>
      <w:r>
        <w:rPr>
          <w:rFonts w:ascii="Comic Sans MS" w:hAnsi="Comic Sans MS"/>
          <w:sz w:val="22"/>
          <w:szCs w:val="22"/>
          <w:u w:val="single"/>
        </w:rPr>
        <w:t>Toys</w:t>
      </w:r>
    </w:p>
    <w:p w14:paraId="1D03ACD4" w14:textId="54FB4264" w:rsidR="000D76D5" w:rsidRDefault="00F41D98" w:rsidP="007B01BA">
      <w:pPr>
        <w:rPr>
          <w:rFonts w:ascii="Comic Sans MS" w:hAnsi="Comic Sans MS"/>
          <w:sz w:val="22"/>
          <w:szCs w:val="22"/>
        </w:rPr>
      </w:pPr>
      <w:r>
        <w:rPr>
          <w:rFonts w:ascii="Comic Sans MS" w:hAnsi="Comic Sans MS"/>
          <w:sz w:val="22"/>
          <w:szCs w:val="22"/>
        </w:rPr>
        <w:lastRenderedPageBreak/>
        <w:t xml:space="preserve">Unfortunately, due to </w:t>
      </w:r>
      <w:r w:rsidR="005635F0">
        <w:rPr>
          <w:rFonts w:ascii="Comic Sans MS" w:hAnsi="Comic Sans MS"/>
          <w:sz w:val="22"/>
          <w:szCs w:val="22"/>
        </w:rPr>
        <w:t>COVID-19, we are asking if children don’t bring toys and other items in from home into school.</w:t>
      </w:r>
      <w:r w:rsidR="00E32359">
        <w:rPr>
          <w:rFonts w:ascii="Comic Sans MS" w:hAnsi="Comic Sans MS"/>
          <w:sz w:val="22"/>
          <w:szCs w:val="22"/>
        </w:rPr>
        <w:t xml:space="preserve">  This is to help keep all of our children safe, as we have a </w:t>
      </w:r>
      <w:r w:rsidR="0074533A">
        <w:rPr>
          <w:rFonts w:ascii="Comic Sans MS" w:hAnsi="Comic Sans MS"/>
          <w:sz w:val="22"/>
          <w:szCs w:val="22"/>
        </w:rPr>
        <w:t>rigorous</w:t>
      </w:r>
      <w:r w:rsidR="00E32359">
        <w:rPr>
          <w:rFonts w:ascii="Comic Sans MS" w:hAnsi="Comic Sans MS"/>
          <w:sz w:val="22"/>
          <w:szCs w:val="22"/>
        </w:rPr>
        <w:t xml:space="preserve"> cleaning system of our classroom resources</w:t>
      </w:r>
      <w:r w:rsidR="0074533A">
        <w:rPr>
          <w:rFonts w:ascii="Comic Sans MS" w:hAnsi="Comic Sans MS"/>
          <w:sz w:val="22"/>
          <w:szCs w:val="22"/>
        </w:rPr>
        <w:t xml:space="preserve"> in place.</w:t>
      </w:r>
    </w:p>
    <w:p w14:paraId="462EE66C" w14:textId="104A8CE3" w:rsidR="0074533A" w:rsidRDefault="0074533A" w:rsidP="007B01BA">
      <w:pPr>
        <w:rPr>
          <w:rFonts w:ascii="Comic Sans MS" w:hAnsi="Comic Sans MS"/>
          <w:sz w:val="22"/>
          <w:szCs w:val="22"/>
        </w:rPr>
      </w:pPr>
    </w:p>
    <w:p w14:paraId="170B972A" w14:textId="501609E2" w:rsidR="0074533A" w:rsidRPr="00E23A55" w:rsidRDefault="00E23A55" w:rsidP="007B01BA">
      <w:pPr>
        <w:rPr>
          <w:rFonts w:ascii="Comic Sans MS" w:hAnsi="Comic Sans MS"/>
          <w:sz w:val="22"/>
          <w:szCs w:val="22"/>
          <w:u w:val="single"/>
        </w:rPr>
      </w:pPr>
      <w:r w:rsidRPr="00E23A55">
        <w:rPr>
          <w:rFonts w:ascii="Comic Sans MS" w:hAnsi="Comic Sans MS"/>
          <w:sz w:val="22"/>
          <w:szCs w:val="22"/>
          <w:u w:val="single"/>
        </w:rPr>
        <w:t>Other childcare providers</w:t>
      </w:r>
    </w:p>
    <w:p w14:paraId="270BBC46" w14:textId="25565812" w:rsidR="00E23A55" w:rsidRPr="000D76D5" w:rsidRDefault="00E23A55" w:rsidP="007B01BA">
      <w:pPr>
        <w:rPr>
          <w:rFonts w:ascii="Comic Sans MS" w:hAnsi="Comic Sans MS"/>
          <w:sz w:val="22"/>
          <w:szCs w:val="22"/>
        </w:rPr>
      </w:pPr>
      <w:r>
        <w:rPr>
          <w:rFonts w:ascii="Comic Sans MS" w:hAnsi="Comic Sans MS"/>
          <w:sz w:val="22"/>
          <w:szCs w:val="22"/>
        </w:rPr>
        <w:t>If your child accesses more provision from a private day nursery or a childminder</w:t>
      </w:r>
      <w:r w:rsidR="0069099A">
        <w:rPr>
          <w:rFonts w:ascii="Comic Sans MS" w:hAnsi="Comic Sans MS"/>
          <w:sz w:val="22"/>
          <w:szCs w:val="22"/>
        </w:rPr>
        <w:t xml:space="preserve">, please could you let us know </w:t>
      </w:r>
      <w:r w:rsidR="00B06577">
        <w:rPr>
          <w:rFonts w:ascii="Comic Sans MS" w:hAnsi="Comic Sans MS"/>
          <w:sz w:val="22"/>
          <w:szCs w:val="22"/>
        </w:rPr>
        <w:t xml:space="preserve">via </w:t>
      </w:r>
      <w:proofErr w:type="gramStart"/>
      <w:r w:rsidR="00B06577">
        <w:rPr>
          <w:rFonts w:ascii="Comic Sans MS" w:hAnsi="Comic Sans MS"/>
          <w:sz w:val="22"/>
          <w:szCs w:val="22"/>
        </w:rPr>
        <w:t>email.</w:t>
      </w:r>
      <w:proofErr w:type="gramEnd"/>
      <w:r w:rsidR="00B06577">
        <w:rPr>
          <w:rFonts w:ascii="Comic Sans MS" w:hAnsi="Comic Sans MS"/>
          <w:sz w:val="22"/>
          <w:szCs w:val="22"/>
        </w:rPr>
        <w:t xml:space="preserve">  Please let us know which childcare provider will pick up or drop off and which days your child </w:t>
      </w:r>
      <w:r w:rsidR="00535E54">
        <w:rPr>
          <w:rFonts w:ascii="Comic Sans MS" w:hAnsi="Comic Sans MS"/>
          <w:sz w:val="22"/>
          <w:szCs w:val="22"/>
        </w:rPr>
        <w:t>your</w:t>
      </w:r>
      <w:r w:rsidR="0046607F">
        <w:rPr>
          <w:rFonts w:ascii="Comic Sans MS" w:hAnsi="Comic Sans MS"/>
          <w:sz w:val="22"/>
          <w:szCs w:val="22"/>
        </w:rPr>
        <w:t xml:space="preserve"> </w:t>
      </w:r>
      <w:r w:rsidR="00535E54">
        <w:rPr>
          <w:rFonts w:ascii="Comic Sans MS" w:hAnsi="Comic Sans MS"/>
          <w:sz w:val="22"/>
          <w:szCs w:val="22"/>
        </w:rPr>
        <w:t>will be going.</w:t>
      </w:r>
    </w:p>
    <w:p w14:paraId="5F423A73" w14:textId="0AC94657" w:rsidR="00356A51" w:rsidRDefault="00356A51" w:rsidP="007B01BA">
      <w:pPr>
        <w:rPr>
          <w:rFonts w:ascii="Comic Sans MS" w:hAnsi="Comic Sans MS"/>
          <w:sz w:val="22"/>
          <w:szCs w:val="22"/>
        </w:rPr>
      </w:pPr>
    </w:p>
    <w:p w14:paraId="669C350B" w14:textId="439D2D39" w:rsidR="00356A51" w:rsidRDefault="00356A51" w:rsidP="007B01BA">
      <w:pPr>
        <w:rPr>
          <w:rFonts w:ascii="Comic Sans MS" w:hAnsi="Comic Sans MS"/>
          <w:sz w:val="22"/>
          <w:szCs w:val="22"/>
          <w:u w:val="single"/>
        </w:rPr>
      </w:pPr>
      <w:r w:rsidRPr="00356A51">
        <w:rPr>
          <w:rFonts w:ascii="Comic Sans MS" w:hAnsi="Comic Sans MS"/>
          <w:sz w:val="22"/>
          <w:szCs w:val="22"/>
          <w:u w:val="single"/>
        </w:rPr>
        <w:t>Speaking to staff</w:t>
      </w:r>
    </w:p>
    <w:p w14:paraId="7FDCAC75" w14:textId="2AE4BE82" w:rsidR="00356A51" w:rsidRDefault="00356A51" w:rsidP="007B01BA">
      <w:pPr>
        <w:rPr>
          <w:rFonts w:ascii="Comic Sans MS" w:hAnsi="Comic Sans MS"/>
          <w:sz w:val="22"/>
          <w:szCs w:val="22"/>
        </w:rPr>
      </w:pPr>
      <w:r>
        <w:rPr>
          <w:rFonts w:ascii="Comic Sans MS" w:hAnsi="Comic Sans MS"/>
          <w:sz w:val="22"/>
          <w:szCs w:val="22"/>
        </w:rPr>
        <w:t xml:space="preserve">Although we are unable to have as many face to face conversations as we had previously to lock down, </w:t>
      </w:r>
      <w:r w:rsidR="00FD4C30">
        <w:rPr>
          <w:rFonts w:ascii="Comic Sans MS" w:hAnsi="Comic Sans MS"/>
          <w:sz w:val="22"/>
          <w:szCs w:val="22"/>
        </w:rPr>
        <w:t xml:space="preserve">we still want you to feel part of your child’s early educational journey.  If you need to speak a staff urgently, please phone the office and we will ring you back.  </w:t>
      </w:r>
    </w:p>
    <w:p w14:paraId="246D3AB3" w14:textId="58F87DDA" w:rsidR="00FD4C30" w:rsidRDefault="00FD4C30" w:rsidP="007B01BA">
      <w:pPr>
        <w:rPr>
          <w:rFonts w:ascii="Comic Sans MS" w:hAnsi="Comic Sans MS"/>
          <w:sz w:val="22"/>
          <w:szCs w:val="22"/>
        </w:rPr>
      </w:pPr>
      <w:r>
        <w:rPr>
          <w:rFonts w:ascii="Comic Sans MS" w:hAnsi="Comic Sans MS"/>
          <w:sz w:val="22"/>
          <w:szCs w:val="22"/>
        </w:rPr>
        <w:t>We will still have our phase email address and we would love it if you can send photos of the children learning at home, celebrations and successes which they are proud of.  These photos will be printed and added to your child’s learning journey which we keep in school.</w:t>
      </w:r>
    </w:p>
    <w:p w14:paraId="369119BE" w14:textId="77777777" w:rsidR="00FD4C30" w:rsidRPr="00356A51" w:rsidRDefault="00FD4C30" w:rsidP="007B01BA">
      <w:pPr>
        <w:rPr>
          <w:rFonts w:ascii="Comic Sans MS" w:hAnsi="Comic Sans MS"/>
          <w:sz w:val="22"/>
          <w:szCs w:val="22"/>
        </w:rPr>
      </w:pPr>
    </w:p>
    <w:p w14:paraId="131A90AE" w14:textId="57FE7A14" w:rsidR="007B01BA" w:rsidRDefault="007B01BA" w:rsidP="007B01BA">
      <w:pPr>
        <w:rPr>
          <w:rFonts w:ascii="Comic Sans MS" w:hAnsi="Comic Sans MS"/>
          <w:sz w:val="22"/>
          <w:szCs w:val="22"/>
        </w:rPr>
      </w:pPr>
      <w:r w:rsidRPr="009C3408">
        <w:rPr>
          <w:rFonts w:ascii="Comic Sans MS" w:hAnsi="Comic Sans MS"/>
          <w:sz w:val="22"/>
          <w:szCs w:val="22"/>
        </w:rPr>
        <w:t>Please also ensure your details are all up to date with the school office, especially if you have changed your phone number over the last few months.</w:t>
      </w:r>
    </w:p>
    <w:p w14:paraId="589E2350" w14:textId="45BD89EE" w:rsidR="009A3701" w:rsidRDefault="009A3701" w:rsidP="007B01BA">
      <w:pPr>
        <w:rPr>
          <w:rFonts w:ascii="Comic Sans MS" w:hAnsi="Comic Sans MS"/>
          <w:sz w:val="22"/>
          <w:szCs w:val="22"/>
        </w:rPr>
      </w:pPr>
    </w:p>
    <w:p w14:paraId="13614F72" w14:textId="1731960B" w:rsidR="009A3701" w:rsidRDefault="009A3701" w:rsidP="007B01BA">
      <w:pPr>
        <w:rPr>
          <w:rFonts w:ascii="Comic Sans MS" w:hAnsi="Comic Sans MS"/>
          <w:sz w:val="22"/>
          <w:szCs w:val="22"/>
        </w:rPr>
      </w:pPr>
    </w:p>
    <w:p w14:paraId="6455DE5D" w14:textId="008E89CE" w:rsidR="009A3701" w:rsidRDefault="009A3701" w:rsidP="007B01BA">
      <w:pPr>
        <w:rPr>
          <w:rFonts w:ascii="Comic Sans MS" w:hAnsi="Comic Sans MS"/>
          <w:sz w:val="22"/>
          <w:szCs w:val="22"/>
        </w:rPr>
      </w:pPr>
      <w:r>
        <w:rPr>
          <w:rFonts w:ascii="Comic Sans MS" w:hAnsi="Comic Sans MS"/>
          <w:sz w:val="22"/>
          <w:szCs w:val="22"/>
        </w:rPr>
        <w:t xml:space="preserve">Thank you in advance for all your support during this </w:t>
      </w:r>
      <w:r w:rsidR="00D014E0">
        <w:rPr>
          <w:rFonts w:ascii="Comic Sans MS" w:hAnsi="Comic Sans MS"/>
          <w:sz w:val="22"/>
          <w:szCs w:val="22"/>
        </w:rPr>
        <w:t xml:space="preserve">time.  We are really looking forward to </w:t>
      </w:r>
      <w:r w:rsidR="00796975">
        <w:rPr>
          <w:rFonts w:ascii="Comic Sans MS" w:hAnsi="Comic Sans MS"/>
          <w:sz w:val="22"/>
          <w:szCs w:val="22"/>
        </w:rPr>
        <w:t xml:space="preserve">both </w:t>
      </w:r>
      <w:r w:rsidR="00D014E0">
        <w:rPr>
          <w:rFonts w:ascii="Comic Sans MS" w:hAnsi="Comic Sans MS"/>
          <w:sz w:val="22"/>
          <w:szCs w:val="22"/>
        </w:rPr>
        <w:t>welcoming our children back a</w:t>
      </w:r>
      <w:r w:rsidR="00796975">
        <w:rPr>
          <w:rFonts w:ascii="Comic Sans MS" w:hAnsi="Comic Sans MS"/>
          <w:sz w:val="22"/>
          <w:szCs w:val="22"/>
        </w:rPr>
        <w:t>nd have new children start with us for the first time!</w:t>
      </w:r>
    </w:p>
    <w:p w14:paraId="4C0DBEAC" w14:textId="4FBB494D" w:rsidR="000D76D5" w:rsidRPr="000D76D5" w:rsidRDefault="000D76D5" w:rsidP="007B01BA">
      <w:pPr>
        <w:rPr>
          <w:rFonts w:ascii="Comic Sans MS" w:hAnsi="Comic Sans MS"/>
          <w:sz w:val="22"/>
          <w:szCs w:val="22"/>
          <w:u w:val="single"/>
        </w:rPr>
      </w:pPr>
    </w:p>
    <w:p w14:paraId="7D2D1722" w14:textId="77777777" w:rsidR="007B01BA" w:rsidRPr="009C3408" w:rsidRDefault="007B01BA" w:rsidP="007B01BA">
      <w:pPr>
        <w:rPr>
          <w:rFonts w:ascii="Comic Sans MS" w:hAnsi="Comic Sans MS"/>
          <w:sz w:val="22"/>
          <w:szCs w:val="22"/>
        </w:rPr>
      </w:pPr>
    </w:p>
    <w:p w14:paraId="7395C05B" w14:textId="3373E3C6" w:rsidR="007B01BA" w:rsidRDefault="007B01BA" w:rsidP="007B01BA">
      <w:pPr>
        <w:rPr>
          <w:rFonts w:ascii="Comic Sans MS" w:hAnsi="Comic Sans MS"/>
          <w:sz w:val="22"/>
          <w:szCs w:val="22"/>
        </w:rPr>
      </w:pPr>
      <w:r w:rsidRPr="009C3408">
        <w:rPr>
          <w:rFonts w:ascii="Comic Sans MS" w:hAnsi="Comic Sans MS"/>
          <w:sz w:val="22"/>
          <w:szCs w:val="22"/>
        </w:rPr>
        <w:t>Mrs M Fellows (EYFS Lead)</w:t>
      </w:r>
    </w:p>
    <w:p w14:paraId="7FF5E4F0" w14:textId="175CCC5E" w:rsidR="00801C40" w:rsidRDefault="00801C40" w:rsidP="007B01BA">
      <w:pPr>
        <w:rPr>
          <w:rFonts w:ascii="Comic Sans MS" w:hAnsi="Comic Sans MS"/>
          <w:sz w:val="22"/>
          <w:szCs w:val="22"/>
        </w:rPr>
      </w:pPr>
    </w:p>
    <w:p w14:paraId="5E18EB51" w14:textId="7D0872F7" w:rsidR="00801C40" w:rsidRDefault="00801C40" w:rsidP="007B01BA">
      <w:pPr>
        <w:rPr>
          <w:rFonts w:ascii="Comic Sans MS" w:hAnsi="Comic Sans MS"/>
          <w:sz w:val="22"/>
          <w:szCs w:val="22"/>
        </w:rPr>
      </w:pPr>
    </w:p>
    <w:p w14:paraId="482F6730" w14:textId="5D968735" w:rsidR="00801C40" w:rsidRDefault="00801C40" w:rsidP="007B01BA">
      <w:pPr>
        <w:rPr>
          <w:rFonts w:ascii="Comic Sans MS" w:hAnsi="Comic Sans MS"/>
          <w:sz w:val="22"/>
          <w:szCs w:val="22"/>
        </w:rPr>
      </w:pPr>
    </w:p>
    <w:p w14:paraId="53016762" w14:textId="77777777" w:rsidR="001354BE" w:rsidRPr="009C3408" w:rsidRDefault="001354BE" w:rsidP="00DF17A5">
      <w:pPr>
        <w:jc w:val="both"/>
        <w:rPr>
          <w:rStyle w:val="SubtleReference"/>
          <w:sz w:val="22"/>
          <w:szCs w:val="22"/>
        </w:rPr>
      </w:pPr>
    </w:p>
    <w:sectPr w:rsidR="001354BE" w:rsidRPr="009C3408" w:rsidSect="00EB5E10">
      <w:footerReference w:type="default" r:id="rId11"/>
      <w:pgSz w:w="11906" w:h="16838" w:code="9"/>
      <w:pgMar w:top="709" w:right="851" w:bottom="567" w:left="1134" w:header="425"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E0C58" w14:textId="77777777" w:rsidR="00342726" w:rsidRDefault="00342726">
      <w:r>
        <w:separator/>
      </w:r>
    </w:p>
  </w:endnote>
  <w:endnote w:type="continuationSeparator" w:id="0">
    <w:p w14:paraId="716BDDCC" w14:textId="77777777" w:rsidR="00342726" w:rsidRDefault="00342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ADC0F" w14:textId="77777777" w:rsidR="00EE2D85" w:rsidRDefault="00B32187" w:rsidP="00157A82">
    <w:pPr>
      <w:pStyle w:val="Footer"/>
      <w:jc w:val="center"/>
    </w:pPr>
    <w:r>
      <w:rPr>
        <w:noProof/>
        <w:lang w:eastAsia="en-GB"/>
      </w:rPr>
      <w:drawing>
        <wp:anchor distT="0" distB="0" distL="114300" distR="114300" simplePos="0" relativeHeight="251658752" behindDoc="1" locked="0" layoutInCell="1" allowOverlap="1" wp14:anchorId="652DB90E" wp14:editId="26214719">
          <wp:simplePos x="0" y="0"/>
          <wp:positionH relativeFrom="column">
            <wp:posOffset>1122045</wp:posOffset>
          </wp:positionH>
          <wp:positionV relativeFrom="paragraph">
            <wp:posOffset>190500</wp:posOffset>
          </wp:positionV>
          <wp:extent cx="672465" cy="552450"/>
          <wp:effectExtent l="0" t="0" r="0" b="0"/>
          <wp:wrapNone/>
          <wp:docPr id="11" name="Picture 11" descr="SG-L1-3-mark-2017-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G-L1-3-mark-2017-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65B14AF8" wp14:editId="5D95F178">
          <wp:simplePos x="0" y="0"/>
          <wp:positionH relativeFrom="column">
            <wp:posOffset>-219075</wp:posOffset>
          </wp:positionH>
          <wp:positionV relativeFrom="paragraph">
            <wp:posOffset>225425</wp:posOffset>
          </wp:positionV>
          <wp:extent cx="1108710" cy="539750"/>
          <wp:effectExtent l="0" t="0" r="0" b="0"/>
          <wp:wrapNone/>
          <wp:docPr id="10" name="Picture 10" descr="Dyslexia-SpLD Trust Participating logo 201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yslexia-SpLD Trust Participating logo 2015-16"/>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871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5C5D7F94" wp14:editId="09F43BB1">
          <wp:simplePos x="0" y="0"/>
          <wp:positionH relativeFrom="column">
            <wp:posOffset>5117465</wp:posOffset>
          </wp:positionH>
          <wp:positionV relativeFrom="paragraph">
            <wp:posOffset>240030</wp:posOffset>
          </wp:positionV>
          <wp:extent cx="1182370" cy="490855"/>
          <wp:effectExtent l="0" t="0" r="0" b="0"/>
          <wp:wrapNone/>
          <wp:docPr id="7" name="Picture 1" descr="C:\Users\tb2732.REDCLEV.035\AppData\Local\Microsoft\Windows\Temporary Internet Files\Content.Outlook\ISHS9NEU\Primary schools and others with published KS2 results - National Final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2732.REDCLEV.035\AppData\Local\Microsoft\Windows\Temporary Internet Files\Content.Outlook\ISHS9NEU\Primary schools and others with published KS2 results - National Finalis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237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384">
      <w:rPr>
        <w:rFonts w:ascii="Comic Sans MS" w:hAnsi="Comic Sans MS"/>
        <w:noProof/>
        <w:szCs w:val="24"/>
        <w:lang w:eastAsia="en-GB"/>
      </w:rPr>
      <w:drawing>
        <wp:inline distT="0" distB="0" distL="0" distR="0" wp14:anchorId="79A2B07E" wp14:editId="7159BEA4">
          <wp:extent cx="214884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8840" cy="8229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9DFE9" w14:textId="77777777" w:rsidR="00342726" w:rsidRDefault="00342726">
      <w:r>
        <w:separator/>
      </w:r>
    </w:p>
  </w:footnote>
  <w:footnote w:type="continuationSeparator" w:id="0">
    <w:p w14:paraId="7B1327C6" w14:textId="77777777" w:rsidR="00342726" w:rsidRDefault="00342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8368C"/>
    <w:multiLevelType w:val="hybridMultilevel"/>
    <w:tmpl w:val="D3D0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D03CA"/>
    <w:multiLevelType w:val="hybridMultilevel"/>
    <w:tmpl w:val="218E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97C5C"/>
    <w:multiLevelType w:val="hybridMultilevel"/>
    <w:tmpl w:val="36001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EA0D10"/>
    <w:multiLevelType w:val="hybridMultilevel"/>
    <w:tmpl w:val="A7B089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F5101D"/>
    <w:multiLevelType w:val="hybridMultilevel"/>
    <w:tmpl w:val="F230C46C"/>
    <w:lvl w:ilvl="0" w:tplc="472262C0">
      <w:numFmt w:val="bullet"/>
      <w:lvlText w:val=""/>
      <w:lvlJc w:val="left"/>
      <w:pPr>
        <w:tabs>
          <w:tab w:val="num" w:pos="1080"/>
        </w:tabs>
        <w:ind w:left="1080" w:hanging="720"/>
      </w:pPr>
      <w:rPr>
        <w:rFonts w:ascii="Wingdings" w:eastAsia="Times New Roman" w:hAnsi="Wingdings" w:cs="Times New Roman"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B6F43"/>
    <w:multiLevelType w:val="hybridMultilevel"/>
    <w:tmpl w:val="337C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46270"/>
    <w:multiLevelType w:val="hybridMultilevel"/>
    <w:tmpl w:val="F67EE28C"/>
    <w:lvl w:ilvl="0" w:tplc="409AA316">
      <w:numFmt w:val="bullet"/>
      <w:lvlText w:val=""/>
      <w:lvlJc w:val="left"/>
      <w:pPr>
        <w:tabs>
          <w:tab w:val="num" w:pos="1080"/>
        </w:tabs>
        <w:ind w:left="1080" w:hanging="72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3A664E"/>
    <w:multiLevelType w:val="hybridMultilevel"/>
    <w:tmpl w:val="DEC4BC08"/>
    <w:lvl w:ilvl="0" w:tplc="980807CE">
      <w:numFmt w:val="bullet"/>
      <w:lvlText w:val=""/>
      <w:lvlJc w:val="left"/>
      <w:pPr>
        <w:tabs>
          <w:tab w:val="num" w:pos="1080"/>
        </w:tabs>
        <w:ind w:left="1080" w:hanging="72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73018A"/>
    <w:multiLevelType w:val="hybridMultilevel"/>
    <w:tmpl w:val="88D87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B66276"/>
    <w:multiLevelType w:val="hybridMultilevel"/>
    <w:tmpl w:val="2688A50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4D34FF3"/>
    <w:multiLevelType w:val="hybridMultilevel"/>
    <w:tmpl w:val="AE64B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3E5F68"/>
    <w:multiLevelType w:val="hybridMultilevel"/>
    <w:tmpl w:val="A4E8C6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512F00"/>
    <w:multiLevelType w:val="hybridMultilevel"/>
    <w:tmpl w:val="8092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10"/>
  </w:num>
  <w:num w:numId="5">
    <w:abstractNumId w:val="2"/>
  </w:num>
  <w:num w:numId="6">
    <w:abstractNumId w:val="3"/>
  </w:num>
  <w:num w:numId="7">
    <w:abstractNumId w:val="8"/>
  </w:num>
  <w:num w:numId="8">
    <w:abstractNumId w:val="12"/>
  </w:num>
  <w:num w:numId="9">
    <w:abstractNumId w:val="5"/>
  </w:num>
  <w:num w:numId="10">
    <w:abstractNumId w:val="6"/>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A78"/>
    <w:rsid w:val="00004780"/>
    <w:rsid w:val="00017EBF"/>
    <w:rsid w:val="0002606C"/>
    <w:rsid w:val="00043211"/>
    <w:rsid w:val="00046906"/>
    <w:rsid w:val="000504F4"/>
    <w:rsid w:val="00052692"/>
    <w:rsid w:val="00053FA6"/>
    <w:rsid w:val="000558CD"/>
    <w:rsid w:val="000567F8"/>
    <w:rsid w:val="000741D1"/>
    <w:rsid w:val="00075DF9"/>
    <w:rsid w:val="00084F7A"/>
    <w:rsid w:val="000960AD"/>
    <w:rsid w:val="000A1638"/>
    <w:rsid w:val="000A2A13"/>
    <w:rsid w:val="000A37A3"/>
    <w:rsid w:val="000A3D10"/>
    <w:rsid w:val="000A7F16"/>
    <w:rsid w:val="000B2A36"/>
    <w:rsid w:val="000C0F2D"/>
    <w:rsid w:val="000C34AC"/>
    <w:rsid w:val="000D1E4D"/>
    <w:rsid w:val="000D76D5"/>
    <w:rsid w:val="000F3BF7"/>
    <w:rsid w:val="001003E9"/>
    <w:rsid w:val="00103410"/>
    <w:rsid w:val="001144C1"/>
    <w:rsid w:val="00115D6D"/>
    <w:rsid w:val="00132184"/>
    <w:rsid w:val="001354BE"/>
    <w:rsid w:val="001417CE"/>
    <w:rsid w:val="00143039"/>
    <w:rsid w:val="001448A7"/>
    <w:rsid w:val="001520F8"/>
    <w:rsid w:val="00157997"/>
    <w:rsid w:val="00157A82"/>
    <w:rsid w:val="0016349D"/>
    <w:rsid w:val="0017546B"/>
    <w:rsid w:val="00193A84"/>
    <w:rsid w:val="00194E63"/>
    <w:rsid w:val="001973A5"/>
    <w:rsid w:val="001A22FD"/>
    <w:rsid w:val="001A2D49"/>
    <w:rsid w:val="001B49A8"/>
    <w:rsid w:val="001B7E3B"/>
    <w:rsid w:val="001C1365"/>
    <w:rsid w:val="001C5795"/>
    <w:rsid w:val="002000DA"/>
    <w:rsid w:val="00200E1D"/>
    <w:rsid w:val="002043A4"/>
    <w:rsid w:val="00205FE3"/>
    <w:rsid w:val="00214B01"/>
    <w:rsid w:val="002252B2"/>
    <w:rsid w:val="002312AC"/>
    <w:rsid w:val="0024457E"/>
    <w:rsid w:val="0025492C"/>
    <w:rsid w:val="00277B83"/>
    <w:rsid w:val="00280801"/>
    <w:rsid w:val="002905CE"/>
    <w:rsid w:val="00291247"/>
    <w:rsid w:val="002A30B9"/>
    <w:rsid w:val="002A6385"/>
    <w:rsid w:val="002B79AD"/>
    <w:rsid w:val="002D689E"/>
    <w:rsid w:val="002E1B26"/>
    <w:rsid w:val="002F41A1"/>
    <w:rsid w:val="002F5F47"/>
    <w:rsid w:val="003235EB"/>
    <w:rsid w:val="00342726"/>
    <w:rsid w:val="00344CC8"/>
    <w:rsid w:val="0035656C"/>
    <w:rsid w:val="00356A51"/>
    <w:rsid w:val="00370BCC"/>
    <w:rsid w:val="003A116E"/>
    <w:rsid w:val="003A53CC"/>
    <w:rsid w:val="003B4514"/>
    <w:rsid w:val="003B517D"/>
    <w:rsid w:val="003D156A"/>
    <w:rsid w:val="003D3384"/>
    <w:rsid w:val="003E308F"/>
    <w:rsid w:val="0044458D"/>
    <w:rsid w:val="0046607F"/>
    <w:rsid w:val="00474C1C"/>
    <w:rsid w:val="004814A9"/>
    <w:rsid w:val="00481C95"/>
    <w:rsid w:val="00487B93"/>
    <w:rsid w:val="004A20D4"/>
    <w:rsid w:val="004B4DC2"/>
    <w:rsid w:val="004D61F9"/>
    <w:rsid w:val="004E4042"/>
    <w:rsid w:val="004E4E82"/>
    <w:rsid w:val="005009EA"/>
    <w:rsid w:val="005041FB"/>
    <w:rsid w:val="00504201"/>
    <w:rsid w:val="00506CFB"/>
    <w:rsid w:val="00521970"/>
    <w:rsid w:val="00535E54"/>
    <w:rsid w:val="005363EC"/>
    <w:rsid w:val="0053642F"/>
    <w:rsid w:val="00547EE4"/>
    <w:rsid w:val="005635F0"/>
    <w:rsid w:val="0056571F"/>
    <w:rsid w:val="005823DF"/>
    <w:rsid w:val="00583E8B"/>
    <w:rsid w:val="005A0E6F"/>
    <w:rsid w:val="005A20C5"/>
    <w:rsid w:val="005A6FC9"/>
    <w:rsid w:val="005A736C"/>
    <w:rsid w:val="005A79D4"/>
    <w:rsid w:val="005C3F33"/>
    <w:rsid w:val="005F538A"/>
    <w:rsid w:val="005F5AAA"/>
    <w:rsid w:val="006144CA"/>
    <w:rsid w:val="00615D99"/>
    <w:rsid w:val="006346A6"/>
    <w:rsid w:val="00640149"/>
    <w:rsid w:val="00643615"/>
    <w:rsid w:val="006547BE"/>
    <w:rsid w:val="00655A22"/>
    <w:rsid w:val="00665AB4"/>
    <w:rsid w:val="00685DA9"/>
    <w:rsid w:val="0069099A"/>
    <w:rsid w:val="006B140C"/>
    <w:rsid w:val="006E7CFC"/>
    <w:rsid w:val="0070764F"/>
    <w:rsid w:val="00710B97"/>
    <w:rsid w:val="0071327E"/>
    <w:rsid w:val="00714091"/>
    <w:rsid w:val="00730B77"/>
    <w:rsid w:val="00732347"/>
    <w:rsid w:val="00733E6E"/>
    <w:rsid w:val="007403ED"/>
    <w:rsid w:val="007432F2"/>
    <w:rsid w:val="0074533A"/>
    <w:rsid w:val="00747A5F"/>
    <w:rsid w:val="0075446E"/>
    <w:rsid w:val="007809F2"/>
    <w:rsid w:val="007876D4"/>
    <w:rsid w:val="00796975"/>
    <w:rsid w:val="007A64ED"/>
    <w:rsid w:val="007B01BA"/>
    <w:rsid w:val="007B23A3"/>
    <w:rsid w:val="007D55CD"/>
    <w:rsid w:val="007F0848"/>
    <w:rsid w:val="007F27D9"/>
    <w:rsid w:val="007F5E98"/>
    <w:rsid w:val="007F7413"/>
    <w:rsid w:val="00801C40"/>
    <w:rsid w:val="0080557C"/>
    <w:rsid w:val="00806AC6"/>
    <w:rsid w:val="00812D7F"/>
    <w:rsid w:val="00823D72"/>
    <w:rsid w:val="008314D8"/>
    <w:rsid w:val="00832EFA"/>
    <w:rsid w:val="00845342"/>
    <w:rsid w:val="00884452"/>
    <w:rsid w:val="008A0CAB"/>
    <w:rsid w:val="008A4C54"/>
    <w:rsid w:val="008A5B98"/>
    <w:rsid w:val="008A5E93"/>
    <w:rsid w:val="008B1639"/>
    <w:rsid w:val="008D30FB"/>
    <w:rsid w:val="008D36BF"/>
    <w:rsid w:val="008D4C34"/>
    <w:rsid w:val="008E1104"/>
    <w:rsid w:val="0091527E"/>
    <w:rsid w:val="00926963"/>
    <w:rsid w:val="00965410"/>
    <w:rsid w:val="00984429"/>
    <w:rsid w:val="00987897"/>
    <w:rsid w:val="00990349"/>
    <w:rsid w:val="00995C6E"/>
    <w:rsid w:val="009A3701"/>
    <w:rsid w:val="009B4AC2"/>
    <w:rsid w:val="009C3408"/>
    <w:rsid w:val="009E00E4"/>
    <w:rsid w:val="009E5EF4"/>
    <w:rsid w:val="009E753B"/>
    <w:rsid w:val="009E7B38"/>
    <w:rsid w:val="009F0590"/>
    <w:rsid w:val="009F6A27"/>
    <w:rsid w:val="00A00D2F"/>
    <w:rsid w:val="00A02D1D"/>
    <w:rsid w:val="00A05638"/>
    <w:rsid w:val="00A074B3"/>
    <w:rsid w:val="00A1110C"/>
    <w:rsid w:val="00A17E77"/>
    <w:rsid w:val="00A331B8"/>
    <w:rsid w:val="00A35EF0"/>
    <w:rsid w:val="00A51DCC"/>
    <w:rsid w:val="00A67726"/>
    <w:rsid w:val="00A72C56"/>
    <w:rsid w:val="00A7433D"/>
    <w:rsid w:val="00A75B1B"/>
    <w:rsid w:val="00AB376D"/>
    <w:rsid w:val="00AB3DDC"/>
    <w:rsid w:val="00AB5EA9"/>
    <w:rsid w:val="00AC0FED"/>
    <w:rsid w:val="00AD5BB7"/>
    <w:rsid w:val="00AE7E79"/>
    <w:rsid w:val="00B06577"/>
    <w:rsid w:val="00B12420"/>
    <w:rsid w:val="00B32187"/>
    <w:rsid w:val="00B73C61"/>
    <w:rsid w:val="00B9585A"/>
    <w:rsid w:val="00BA2A16"/>
    <w:rsid w:val="00BB19F8"/>
    <w:rsid w:val="00BB29E2"/>
    <w:rsid w:val="00BB2B55"/>
    <w:rsid w:val="00BB32FF"/>
    <w:rsid w:val="00BC2507"/>
    <w:rsid w:val="00BD14C1"/>
    <w:rsid w:val="00BD2ECC"/>
    <w:rsid w:val="00BD3688"/>
    <w:rsid w:val="00BE11B8"/>
    <w:rsid w:val="00BE18A6"/>
    <w:rsid w:val="00BE35FB"/>
    <w:rsid w:val="00BF5B66"/>
    <w:rsid w:val="00C277C6"/>
    <w:rsid w:val="00C27AE2"/>
    <w:rsid w:val="00C31470"/>
    <w:rsid w:val="00C544EA"/>
    <w:rsid w:val="00C62A63"/>
    <w:rsid w:val="00C64D41"/>
    <w:rsid w:val="00C765EF"/>
    <w:rsid w:val="00C8115D"/>
    <w:rsid w:val="00C92E90"/>
    <w:rsid w:val="00CB221F"/>
    <w:rsid w:val="00CC1991"/>
    <w:rsid w:val="00CC3091"/>
    <w:rsid w:val="00CE5374"/>
    <w:rsid w:val="00CF4A33"/>
    <w:rsid w:val="00CF4C03"/>
    <w:rsid w:val="00D014E0"/>
    <w:rsid w:val="00D0505B"/>
    <w:rsid w:val="00D10446"/>
    <w:rsid w:val="00D2450F"/>
    <w:rsid w:val="00D30883"/>
    <w:rsid w:val="00D51937"/>
    <w:rsid w:val="00D66E89"/>
    <w:rsid w:val="00D6762E"/>
    <w:rsid w:val="00DA4C0C"/>
    <w:rsid w:val="00DC4309"/>
    <w:rsid w:val="00DD0EFC"/>
    <w:rsid w:val="00DD1CEE"/>
    <w:rsid w:val="00DE336B"/>
    <w:rsid w:val="00DF17A5"/>
    <w:rsid w:val="00DF3E61"/>
    <w:rsid w:val="00E162B0"/>
    <w:rsid w:val="00E23A55"/>
    <w:rsid w:val="00E26F7D"/>
    <w:rsid w:val="00E30A78"/>
    <w:rsid w:val="00E32359"/>
    <w:rsid w:val="00E40BD7"/>
    <w:rsid w:val="00E54801"/>
    <w:rsid w:val="00E54AFF"/>
    <w:rsid w:val="00E620FE"/>
    <w:rsid w:val="00E6495F"/>
    <w:rsid w:val="00E7182F"/>
    <w:rsid w:val="00E71D42"/>
    <w:rsid w:val="00E74599"/>
    <w:rsid w:val="00E81373"/>
    <w:rsid w:val="00E849C0"/>
    <w:rsid w:val="00E85954"/>
    <w:rsid w:val="00E92AD2"/>
    <w:rsid w:val="00E92DAB"/>
    <w:rsid w:val="00E9414B"/>
    <w:rsid w:val="00E94933"/>
    <w:rsid w:val="00EA43B7"/>
    <w:rsid w:val="00EB5E10"/>
    <w:rsid w:val="00EC45B7"/>
    <w:rsid w:val="00EC5E8E"/>
    <w:rsid w:val="00EC66C3"/>
    <w:rsid w:val="00ED14C1"/>
    <w:rsid w:val="00ED71DB"/>
    <w:rsid w:val="00EE2D85"/>
    <w:rsid w:val="00EF316B"/>
    <w:rsid w:val="00F41D98"/>
    <w:rsid w:val="00F43364"/>
    <w:rsid w:val="00F43E20"/>
    <w:rsid w:val="00F44FE4"/>
    <w:rsid w:val="00F4617D"/>
    <w:rsid w:val="00F6026C"/>
    <w:rsid w:val="00F60BE2"/>
    <w:rsid w:val="00F6479D"/>
    <w:rsid w:val="00F73CBE"/>
    <w:rsid w:val="00F76C52"/>
    <w:rsid w:val="00F96EE0"/>
    <w:rsid w:val="00FA7CED"/>
    <w:rsid w:val="00FC13EA"/>
    <w:rsid w:val="00FC6C3B"/>
    <w:rsid w:val="00FC7F54"/>
    <w:rsid w:val="00FD4C30"/>
    <w:rsid w:val="00FE2885"/>
    <w:rsid w:val="00FE609E"/>
    <w:rsid w:val="00FE77A1"/>
    <w:rsid w:val="00FF3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height-percent:200;mso-width-relative:margin;mso-height-relative:margin" fillcolor="white">
      <v:fill color="white"/>
      <v:textbox style="mso-fit-shape-to-text:t"/>
    </o:shapedefaults>
    <o:shapelayout v:ext="edit">
      <o:idmap v:ext="edit" data="1"/>
    </o:shapelayout>
  </w:shapeDefaults>
  <w:decimalSymbol w:val="."/>
  <w:listSeparator w:val=","/>
  <w14:docId w14:val="35F46633"/>
  <w15:chartTrackingRefBased/>
  <w15:docId w15:val="{A2902A5E-1479-4F80-BB18-3A23EF3D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i/>
    </w:rPr>
  </w:style>
  <w:style w:type="paragraph" w:styleId="Heading2">
    <w:name w:val="heading 2"/>
    <w:basedOn w:val="Normal"/>
    <w:next w:val="Normal"/>
    <w:qFormat/>
    <w:pPr>
      <w:keepNext/>
      <w:jc w:val="cente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i/>
      <w:i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7F7413"/>
    <w:rPr>
      <w:rFonts w:ascii="Tahoma" w:hAnsi="Tahoma" w:cs="Tahoma"/>
      <w:sz w:val="16"/>
      <w:szCs w:val="16"/>
    </w:rPr>
  </w:style>
  <w:style w:type="character" w:styleId="SubtleReference">
    <w:name w:val="Subtle Reference"/>
    <w:uiPriority w:val="31"/>
    <w:qFormat/>
    <w:rsid w:val="008D4C34"/>
    <w:rPr>
      <w:smallCaps/>
      <w:color w:val="5A5A5A"/>
    </w:rPr>
  </w:style>
  <w:style w:type="paragraph" w:styleId="ListParagraph">
    <w:name w:val="List Paragraph"/>
    <w:basedOn w:val="Normal"/>
    <w:uiPriority w:val="34"/>
    <w:qFormat/>
    <w:rsid w:val="007B01BA"/>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49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zetland.org.uk" TargetMode="External"/><Relationship Id="rId4" Type="http://schemas.openxmlformats.org/officeDocument/2006/relationships/settings" Target="settings.xml"/><Relationship Id="rId9" Type="http://schemas.openxmlformats.org/officeDocument/2006/relationships/hyperlink" Target="mailto:office@zetland.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Zetland\Zethead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A542F-5F57-4015-8DEB-157FA4750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Zetheaded.dot</Template>
  <TotalTime>0</TotalTime>
  <Pages>2</Pages>
  <Words>739</Words>
  <Characters>4061</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BECTA</Company>
  <LinksUpToDate>false</LinksUpToDate>
  <CharactersWithSpaces>4791</CharactersWithSpaces>
  <SharedDoc>false</SharedDoc>
  <HLinks>
    <vt:vector size="6" baseType="variant">
      <vt:variant>
        <vt:i4>3539030</vt:i4>
      </vt:variant>
      <vt:variant>
        <vt:i4>0</vt:i4>
      </vt:variant>
      <vt:variant>
        <vt:i4>0</vt:i4>
      </vt:variant>
      <vt:variant>
        <vt:i4>5</vt:i4>
      </vt:variant>
      <vt:variant>
        <vt:lpwstr>mailto:office@zetland.org.uk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DG</dc:creator>
  <cp:keywords/>
  <cp:lastModifiedBy>Mrs Best</cp:lastModifiedBy>
  <cp:revision>2</cp:revision>
  <cp:lastPrinted>2017-10-17T12:30:00Z</cp:lastPrinted>
  <dcterms:created xsi:type="dcterms:W3CDTF">2020-07-16T14:29:00Z</dcterms:created>
  <dcterms:modified xsi:type="dcterms:W3CDTF">2020-07-16T14:29:00Z</dcterms:modified>
</cp:coreProperties>
</file>